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4D9" w:rsidRDefault="008C54D9" w:rsidP="00ED581A">
      <w:pPr>
        <w:pStyle w:val="TextosemFormatao"/>
        <w:rPr>
          <w:rFonts w:ascii="Courier New" w:hAnsi="Courier New" w:cs="Courier New"/>
        </w:rPr>
      </w:pPr>
    </w:p>
    <w:p w:rsidR="008C54D9" w:rsidRPr="00ED581A" w:rsidRDefault="008C54D9" w:rsidP="008C54D9">
      <w:pPr>
        <w:pStyle w:val="Identificao"/>
      </w:pPr>
      <w:r w:rsidRPr="00ED581A">
        <w:t xml:space="preserve">Numeração Única: 29220194019197 </w:t>
      </w:r>
    </w:p>
    <w:p w:rsidR="008C54D9" w:rsidRPr="00ED581A" w:rsidRDefault="008C54D9" w:rsidP="008C54D9">
      <w:pPr>
        <w:pStyle w:val="Identificao"/>
      </w:pPr>
      <w:r w:rsidRPr="00ED581A">
        <w:t>MANDADO DE SEGURANÇA</w:t>
      </w:r>
      <w:proofErr w:type="gramStart"/>
      <w:r w:rsidRPr="00ED581A">
        <w:t xml:space="preserve">  </w:t>
      </w:r>
      <w:proofErr w:type="gramEnd"/>
      <w:r w:rsidRPr="00ED581A">
        <w:t>0000002-92.2019.4.01.9197/DF</w:t>
      </w:r>
    </w:p>
    <w:p w:rsidR="008C54D9" w:rsidRPr="00ED581A" w:rsidRDefault="008C54D9" w:rsidP="008C54D9">
      <w:pPr>
        <w:pStyle w:val="Identificao"/>
      </w:pPr>
      <w:r w:rsidRPr="00ED581A">
        <w:t xml:space="preserve">Processo na Origem: </w:t>
      </w:r>
    </w:p>
    <w:p w:rsidR="008C54D9" w:rsidRDefault="008C54D9" w:rsidP="008C54D9">
      <w:pPr>
        <w:pStyle w:val="Identificao"/>
      </w:pPr>
    </w:p>
    <w:tbl>
      <w:tblPr>
        <w:tblW w:w="9900" w:type="dxa"/>
        <w:tblLayout w:type="fixed"/>
        <w:tblCellMar>
          <w:left w:w="70" w:type="dxa"/>
          <w:right w:w="70" w:type="dxa"/>
        </w:tblCellMar>
        <w:tblLook w:val="0000"/>
      </w:tblPr>
      <w:tblGrid>
        <w:gridCol w:w="2000"/>
        <w:gridCol w:w="300"/>
        <w:gridCol w:w="7600"/>
      </w:tblGrid>
      <w:tr w:rsidR="008C54D9" w:rsidRPr="008C54D9" w:rsidTr="008C54D9">
        <w:tc>
          <w:tcPr>
            <w:tcW w:w="2000" w:type="dxa"/>
            <w:shd w:val="clear" w:color="auto" w:fill="auto"/>
          </w:tcPr>
          <w:p w:rsidR="008C54D9" w:rsidRPr="008C54D9" w:rsidRDefault="008C54D9" w:rsidP="008C54D9">
            <w:pPr>
              <w:pStyle w:val="Identificao"/>
            </w:pPr>
            <w:proofErr w:type="gramStart"/>
            <w:r w:rsidRPr="008C54D9">
              <w:t>RELATOR(</w:t>
            </w:r>
            <w:proofErr w:type="gramEnd"/>
            <w:r w:rsidRPr="008C54D9">
              <w:t>A)</w:t>
            </w:r>
          </w:p>
        </w:tc>
        <w:tc>
          <w:tcPr>
            <w:tcW w:w="300" w:type="dxa"/>
            <w:shd w:val="clear" w:color="auto" w:fill="auto"/>
          </w:tcPr>
          <w:p w:rsidR="008C54D9" w:rsidRPr="008C54D9" w:rsidRDefault="008C54D9" w:rsidP="008C54D9">
            <w:pPr>
              <w:pStyle w:val="Identificao"/>
            </w:pPr>
            <w:r w:rsidRPr="008C54D9">
              <w:t>:</w:t>
            </w:r>
          </w:p>
        </w:tc>
        <w:tc>
          <w:tcPr>
            <w:tcW w:w="7600" w:type="dxa"/>
            <w:shd w:val="clear" w:color="auto" w:fill="auto"/>
          </w:tcPr>
          <w:p w:rsidR="008C54D9" w:rsidRPr="008C54D9" w:rsidRDefault="008C54D9" w:rsidP="008C54D9">
            <w:pPr>
              <w:pStyle w:val="Identificao"/>
            </w:pPr>
            <w:r w:rsidRPr="008C54D9">
              <w:t>JUÍZA FEDERAL LILIAN OLIVEIRA DA COSTA TOURINHO</w:t>
            </w:r>
          </w:p>
        </w:tc>
      </w:tr>
      <w:tr w:rsidR="008C54D9" w:rsidRPr="008C54D9" w:rsidTr="008C54D9">
        <w:tc>
          <w:tcPr>
            <w:tcW w:w="2000" w:type="dxa"/>
            <w:shd w:val="clear" w:color="auto" w:fill="auto"/>
          </w:tcPr>
          <w:p w:rsidR="008C54D9" w:rsidRPr="008C54D9" w:rsidRDefault="008C54D9" w:rsidP="008C54D9">
            <w:pPr>
              <w:pStyle w:val="Identificao"/>
            </w:pPr>
            <w:r w:rsidRPr="008C54D9">
              <w:t>IMPETRANTE</w:t>
            </w:r>
          </w:p>
        </w:tc>
        <w:tc>
          <w:tcPr>
            <w:tcW w:w="300" w:type="dxa"/>
            <w:shd w:val="clear" w:color="auto" w:fill="auto"/>
          </w:tcPr>
          <w:p w:rsidR="008C54D9" w:rsidRPr="008C54D9" w:rsidRDefault="008C54D9" w:rsidP="008C54D9">
            <w:pPr>
              <w:pStyle w:val="Identificao"/>
            </w:pPr>
            <w:r w:rsidRPr="008C54D9">
              <w:t>:</w:t>
            </w:r>
          </w:p>
        </w:tc>
        <w:tc>
          <w:tcPr>
            <w:tcW w:w="7600" w:type="dxa"/>
            <w:shd w:val="clear" w:color="auto" w:fill="auto"/>
          </w:tcPr>
          <w:p w:rsidR="008C54D9" w:rsidRPr="008C54D9" w:rsidRDefault="008C54D9" w:rsidP="008C54D9">
            <w:pPr>
              <w:pStyle w:val="Identificao"/>
            </w:pPr>
            <w:r w:rsidRPr="008C54D9">
              <w:t xml:space="preserve">JOAO FERREIRA LIMA </w:t>
            </w:r>
          </w:p>
        </w:tc>
      </w:tr>
      <w:tr w:rsidR="008C54D9" w:rsidRPr="008C54D9" w:rsidTr="008C54D9">
        <w:tc>
          <w:tcPr>
            <w:tcW w:w="2000" w:type="dxa"/>
            <w:shd w:val="clear" w:color="auto" w:fill="auto"/>
          </w:tcPr>
          <w:p w:rsidR="008C54D9" w:rsidRPr="008C54D9" w:rsidRDefault="008C54D9" w:rsidP="008C54D9">
            <w:pPr>
              <w:pStyle w:val="Identificao"/>
            </w:pPr>
            <w:r w:rsidRPr="008C54D9">
              <w:t>ADVOGADO</w:t>
            </w:r>
          </w:p>
        </w:tc>
        <w:tc>
          <w:tcPr>
            <w:tcW w:w="300" w:type="dxa"/>
            <w:shd w:val="clear" w:color="auto" w:fill="auto"/>
          </w:tcPr>
          <w:p w:rsidR="008C54D9" w:rsidRPr="008C54D9" w:rsidRDefault="008C54D9" w:rsidP="008C54D9">
            <w:pPr>
              <w:pStyle w:val="Identificao"/>
            </w:pPr>
            <w:r w:rsidRPr="008C54D9">
              <w:t>:</w:t>
            </w:r>
          </w:p>
        </w:tc>
        <w:tc>
          <w:tcPr>
            <w:tcW w:w="7600" w:type="dxa"/>
            <w:shd w:val="clear" w:color="auto" w:fill="auto"/>
          </w:tcPr>
          <w:p w:rsidR="008C54D9" w:rsidRPr="008C54D9" w:rsidRDefault="008C54D9" w:rsidP="008C54D9">
            <w:pPr>
              <w:pStyle w:val="Identificao"/>
            </w:pPr>
            <w:r w:rsidRPr="008C54D9">
              <w:t xml:space="preserve">PA00012651 - JOSEMI NOGUEIRA ARAUJO E </w:t>
            </w:r>
            <w:proofErr w:type="gramStart"/>
            <w:r w:rsidRPr="008C54D9">
              <w:t>OUTROS(</w:t>
            </w:r>
            <w:proofErr w:type="gramEnd"/>
            <w:r w:rsidRPr="008C54D9">
              <w:t>AS)</w:t>
            </w:r>
          </w:p>
        </w:tc>
      </w:tr>
      <w:tr w:rsidR="008C54D9" w:rsidRPr="008C54D9" w:rsidTr="008C54D9">
        <w:tc>
          <w:tcPr>
            <w:tcW w:w="2000" w:type="dxa"/>
            <w:shd w:val="clear" w:color="auto" w:fill="auto"/>
          </w:tcPr>
          <w:p w:rsidR="008C54D9" w:rsidRPr="008C54D9" w:rsidRDefault="008C54D9" w:rsidP="008C54D9">
            <w:pPr>
              <w:pStyle w:val="Identificao"/>
            </w:pPr>
            <w:r w:rsidRPr="008C54D9">
              <w:t>IMPETRADO</w:t>
            </w:r>
          </w:p>
        </w:tc>
        <w:tc>
          <w:tcPr>
            <w:tcW w:w="300" w:type="dxa"/>
            <w:shd w:val="clear" w:color="auto" w:fill="auto"/>
          </w:tcPr>
          <w:p w:rsidR="008C54D9" w:rsidRPr="008C54D9" w:rsidRDefault="008C54D9" w:rsidP="008C54D9">
            <w:pPr>
              <w:pStyle w:val="Identificao"/>
            </w:pPr>
            <w:r w:rsidRPr="008C54D9">
              <w:t>:</w:t>
            </w:r>
          </w:p>
        </w:tc>
        <w:tc>
          <w:tcPr>
            <w:tcW w:w="7600" w:type="dxa"/>
            <w:shd w:val="clear" w:color="auto" w:fill="auto"/>
          </w:tcPr>
          <w:p w:rsidR="008C54D9" w:rsidRPr="008C54D9" w:rsidRDefault="008C54D9" w:rsidP="008C54D9">
            <w:pPr>
              <w:pStyle w:val="Identificao"/>
            </w:pPr>
            <w:r w:rsidRPr="008C54D9">
              <w:t xml:space="preserve">PRESIDENTE DA TURMA REGIONAL DE UNIFORMIZACAO </w:t>
            </w:r>
          </w:p>
        </w:tc>
      </w:tr>
      <w:tr w:rsidR="008C54D9" w:rsidRPr="008C54D9" w:rsidTr="008C54D9">
        <w:tc>
          <w:tcPr>
            <w:tcW w:w="2000" w:type="dxa"/>
            <w:shd w:val="clear" w:color="auto" w:fill="auto"/>
          </w:tcPr>
          <w:p w:rsidR="008C54D9" w:rsidRPr="008C54D9" w:rsidRDefault="008C54D9" w:rsidP="008C54D9">
            <w:pPr>
              <w:pStyle w:val="Identificao"/>
            </w:pPr>
            <w:r w:rsidRPr="008C54D9">
              <w:t>PROCURADOR</w:t>
            </w:r>
          </w:p>
        </w:tc>
        <w:tc>
          <w:tcPr>
            <w:tcW w:w="300" w:type="dxa"/>
            <w:shd w:val="clear" w:color="auto" w:fill="auto"/>
          </w:tcPr>
          <w:p w:rsidR="008C54D9" w:rsidRPr="008C54D9" w:rsidRDefault="008C54D9" w:rsidP="008C54D9">
            <w:pPr>
              <w:pStyle w:val="Identificao"/>
            </w:pPr>
            <w:r w:rsidRPr="008C54D9">
              <w:t>:</w:t>
            </w:r>
          </w:p>
        </w:tc>
        <w:tc>
          <w:tcPr>
            <w:tcW w:w="7600" w:type="dxa"/>
            <w:shd w:val="clear" w:color="auto" w:fill="auto"/>
          </w:tcPr>
          <w:p w:rsidR="008C54D9" w:rsidRPr="008C54D9" w:rsidRDefault="008C54D9" w:rsidP="008C54D9">
            <w:pPr>
              <w:pStyle w:val="Identificao"/>
            </w:pPr>
            <w:r w:rsidRPr="008C54D9">
              <w:t xml:space="preserve">PROCURADORIA REGIONAL FEDERAL DA 1A REGIÃO </w:t>
            </w:r>
          </w:p>
        </w:tc>
      </w:tr>
    </w:tbl>
    <w:p w:rsidR="008C54D9" w:rsidRDefault="008C54D9" w:rsidP="008C54D9">
      <w:pPr>
        <w:pStyle w:val="Identificao"/>
      </w:pPr>
    </w:p>
    <w:p w:rsidR="008C54D9" w:rsidRDefault="008C54D9" w:rsidP="008C54D9">
      <w:pPr>
        <w:pStyle w:val="centralizar"/>
      </w:pPr>
      <w:r>
        <w:t>EMENTA</w:t>
      </w:r>
    </w:p>
    <w:p w:rsidR="008C54D9" w:rsidRDefault="008C54D9" w:rsidP="008C54D9">
      <w:pPr>
        <w:pStyle w:val="ementa"/>
      </w:pPr>
      <w:r>
        <w:t xml:space="preserve">AGRAVO REGIMENTAL. MANDADO DE SEGURANÇA IMPETRADO CONTRA DECISÃO DO ENTÃO PRESIDENTE DA TURMA REGIONAL DE UNIFORMIZAÇÃO QUE MANTEVE DECISÃO DO PRESIDENTE DA TURMA DE ORIGEM QUE INADMITIU PEDIDO DE UNIFORMIZAÇÃO REGIONAL POR AUSÊNCIA DE DEMONSTRAÇÃO DA SIMILITUDE FÁTICA E JURÍDICA DOS ACÓRDÃOS TRAZIDOS COMO PARADIGMAS. DECISÃO BEM FUNDAMENTADA. AUSÊNCIA DE TERATOLOGICA. AGRAVO REGIMENTAL DESPROVIDO. </w:t>
      </w:r>
    </w:p>
    <w:p w:rsidR="008C54D9" w:rsidRDefault="008C54D9" w:rsidP="008C54D9"/>
    <w:p w:rsidR="0015179D" w:rsidRDefault="00C37F27" w:rsidP="00C37F27">
      <w:pPr>
        <w:pStyle w:val="centralizar"/>
      </w:pPr>
      <w:r>
        <w:t>ACÓRDÃO</w:t>
      </w:r>
    </w:p>
    <w:p w:rsidR="00C37F27" w:rsidRDefault="00C37F27" w:rsidP="00C37F27">
      <w:pPr>
        <w:pStyle w:val="Pargrafo"/>
      </w:pPr>
      <w:r>
        <w:t xml:space="preserve">Decide a Turma Regional de Uniformização de Jurisprudência da Primeira Região, por unanimidade, negar provimento ao agravo regimental, nos termos do voto da Juíza Relatora. </w:t>
      </w:r>
    </w:p>
    <w:p w:rsidR="00C37F27" w:rsidRDefault="00C37F27" w:rsidP="00C37F27">
      <w:pPr>
        <w:pStyle w:val="assinatura"/>
      </w:pPr>
    </w:p>
    <w:p w:rsidR="00C37F27" w:rsidRDefault="00C37F27" w:rsidP="00C37F27">
      <w:pPr>
        <w:pStyle w:val="assinatura"/>
      </w:pPr>
      <w:r>
        <w:t>LILIAN OLIVEIRA DA COSTA TOURINHO</w:t>
      </w:r>
    </w:p>
    <w:p w:rsidR="00C37F27" w:rsidRDefault="00C37F27" w:rsidP="00C37F27">
      <w:pPr>
        <w:pStyle w:val="assinatura"/>
      </w:pPr>
      <w:r>
        <w:t>Juíza Federal Relatora da Turma Regional de</w:t>
      </w:r>
    </w:p>
    <w:p w:rsidR="00C37F27" w:rsidRPr="00C37F27" w:rsidRDefault="00C37F27" w:rsidP="00C37F27">
      <w:pPr>
        <w:pStyle w:val="assinatura"/>
      </w:pPr>
      <w:r>
        <w:t>Uniformização de Jurisprudência da 1ª Região</w:t>
      </w:r>
    </w:p>
    <w:sectPr w:rsidR="00C37F27" w:rsidRPr="00C37F27"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4D9" w:rsidRDefault="008C54D9">
      <w:r>
        <w:separator/>
      </w:r>
    </w:p>
  </w:endnote>
  <w:endnote w:type="continuationSeparator" w:id="0">
    <w:p w:rsidR="008C54D9" w:rsidRDefault="008C54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23246F">
      <w:rPr>
        <w:rFonts w:ascii="Arial" w:hAnsi="Arial"/>
        <w:sz w:val="10"/>
      </w:rPr>
      <w:fldChar w:fldCharType="begin"/>
    </w:r>
    <w:r>
      <w:rPr>
        <w:rFonts w:ascii="Arial" w:hAnsi="Arial"/>
        <w:sz w:val="10"/>
      </w:rPr>
      <w:instrText xml:space="preserve"> FILENAME \p </w:instrText>
    </w:r>
    <w:r w:rsidR="0023246F">
      <w:rPr>
        <w:rFonts w:ascii="Arial" w:hAnsi="Arial"/>
        <w:sz w:val="10"/>
      </w:rPr>
      <w:fldChar w:fldCharType="separate"/>
    </w:r>
    <w:r w:rsidR="008C54D9">
      <w:rPr>
        <w:rFonts w:ascii="Arial" w:hAnsi="Arial"/>
        <w:noProof/>
        <w:sz w:val="10"/>
      </w:rPr>
      <w:t>Documento1</w:t>
    </w:r>
    <w:r w:rsidR="0023246F">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23246F">
      <w:rPr>
        <w:rFonts w:ascii="Arial" w:hAnsi="Arial"/>
        <w:sz w:val="13"/>
      </w:rPr>
      <w:fldChar w:fldCharType="begin"/>
    </w:r>
    <w:r>
      <w:rPr>
        <w:rFonts w:ascii="Arial" w:hAnsi="Arial"/>
        <w:sz w:val="13"/>
      </w:rPr>
      <w:instrText xml:space="preserve"> FILENAME \p </w:instrText>
    </w:r>
    <w:r w:rsidR="0023246F">
      <w:rPr>
        <w:rFonts w:ascii="Arial" w:hAnsi="Arial"/>
        <w:sz w:val="13"/>
      </w:rPr>
      <w:fldChar w:fldCharType="separate"/>
    </w:r>
    <w:r w:rsidR="008C54D9">
      <w:rPr>
        <w:rFonts w:ascii="Arial" w:hAnsi="Arial"/>
        <w:noProof/>
        <w:sz w:val="13"/>
      </w:rPr>
      <w:t>Documento1</w:t>
    </w:r>
    <w:r w:rsidR="0023246F">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23246F">
      <w:rPr>
        <w:rFonts w:ascii="Arial" w:hAnsi="Arial"/>
        <w:sz w:val="13"/>
      </w:rPr>
      <w:fldChar w:fldCharType="begin"/>
    </w:r>
    <w:r>
      <w:rPr>
        <w:rFonts w:ascii="Arial" w:hAnsi="Arial"/>
        <w:sz w:val="13"/>
      </w:rPr>
      <w:instrText xml:space="preserve"> AUTHOR </w:instrText>
    </w:r>
    <w:r w:rsidR="0023246F">
      <w:rPr>
        <w:rFonts w:ascii="Arial" w:hAnsi="Arial"/>
        <w:sz w:val="13"/>
      </w:rPr>
      <w:fldChar w:fldCharType="separate"/>
    </w:r>
    <w:r w:rsidR="008C54D9">
      <w:rPr>
        <w:rFonts w:ascii="Arial" w:hAnsi="Arial"/>
        <w:noProof/>
        <w:sz w:val="13"/>
      </w:rPr>
      <w:t>tr98403</w:t>
    </w:r>
    <w:r w:rsidR="0023246F">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4D9" w:rsidRDefault="008C54D9">
      <w:r>
        <w:separator/>
      </w:r>
    </w:p>
  </w:footnote>
  <w:footnote w:type="continuationSeparator" w:id="0">
    <w:p w:rsidR="008C54D9" w:rsidRDefault="008C54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23246F">
      <w:rPr>
        <w:rFonts w:ascii="Arial" w:hAnsi="Arial" w:cs="Arial"/>
        <w:bCs/>
        <w:sz w:val="16"/>
      </w:rPr>
      <w:fldChar w:fldCharType="begin"/>
    </w:r>
    <w:r>
      <w:rPr>
        <w:rFonts w:ascii="Arial" w:hAnsi="Arial" w:cs="Arial"/>
        <w:bCs/>
        <w:sz w:val="16"/>
      </w:rPr>
      <w:instrText xml:space="preserve"> PAGE </w:instrText>
    </w:r>
    <w:r w:rsidR="0023246F">
      <w:rPr>
        <w:rFonts w:ascii="Arial" w:hAnsi="Arial" w:cs="Arial"/>
        <w:bCs/>
        <w:sz w:val="16"/>
      </w:rPr>
      <w:fldChar w:fldCharType="separate"/>
    </w:r>
    <w:r w:rsidR="00E850E4">
      <w:rPr>
        <w:rFonts w:ascii="Arial" w:hAnsi="Arial" w:cs="Arial"/>
        <w:bCs/>
        <w:noProof/>
        <w:sz w:val="16"/>
      </w:rPr>
      <w:t>2</w:t>
    </w:r>
    <w:r w:rsidR="0023246F">
      <w:rPr>
        <w:rFonts w:ascii="Arial" w:hAnsi="Arial" w:cs="Arial"/>
        <w:bCs/>
        <w:sz w:val="16"/>
      </w:rPr>
      <w:fldChar w:fldCharType="end"/>
    </w:r>
    <w:r>
      <w:rPr>
        <w:rFonts w:ascii="Arial" w:hAnsi="Arial" w:cs="Arial"/>
        <w:bCs/>
        <w:sz w:val="16"/>
      </w:rPr>
      <w:t>/</w:t>
    </w:r>
    <w:r w:rsidR="0023246F">
      <w:rPr>
        <w:rFonts w:ascii="Arial" w:hAnsi="Arial" w:cs="Arial"/>
        <w:bCs/>
        <w:sz w:val="16"/>
      </w:rPr>
      <w:fldChar w:fldCharType="begin"/>
    </w:r>
    <w:r>
      <w:rPr>
        <w:rFonts w:ascii="Arial" w:hAnsi="Arial" w:cs="Arial"/>
        <w:bCs/>
        <w:sz w:val="16"/>
      </w:rPr>
      <w:instrText xml:space="preserve"> NUMPAGES </w:instrText>
    </w:r>
    <w:r w:rsidR="0023246F">
      <w:rPr>
        <w:rFonts w:ascii="Arial" w:hAnsi="Arial" w:cs="Arial"/>
        <w:bCs/>
        <w:sz w:val="16"/>
      </w:rPr>
      <w:fldChar w:fldCharType="separate"/>
    </w:r>
    <w:r w:rsidR="008C54D9">
      <w:rPr>
        <w:rFonts w:ascii="Arial" w:hAnsi="Arial" w:cs="Arial"/>
        <w:bCs/>
        <w:noProof/>
        <w:sz w:val="16"/>
      </w:rPr>
      <w:t>1</w:t>
    </w:r>
    <w:r w:rsidR="0023246F">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4D9" w:rsidRPr="008C54D9" w:rsidRDefault="008C54D9" w:rsidP="008C54D9">
    <w:pPr>
      <w:jc w:val="right"/>
      <w:rPr>
        <w:rFonts w:ascii="Interleaved 2of5" w:hAnsi="Interleaved 2of5"/>
        <w:sz w:val="48"/>
      </w:rPr>
    </w:pPr>
    <w:r w:rsidRPr="008C54D9">
      <w:rPr>
        <w:rFonts w:ascii="Interleaved 2of5" w:hAnsi="Interleaved 2of5"/>
        <w:sz w:val="48"/>
      </w:rPr>
      <w:t>(</w:t>
    </w:r>
    <w:proofErr w:type="gramStart"/>
    <w:r w:rsidRPr="008C54D9">
      <w:rPr>
        <w:rFonts w:ascii="Interleaved 2of5" w:hAnsi="Interleaved 2of5"/>
        <w:sz w:val="48"/>
      </w:rPr>
      <w:t>MF1ì1éï</w:t>
    </w:r>
    <w:proofErr w:type="gramEnd"/>
    <w:r w:rsidRPr="008C54D9">
      <w:rPr>
        <w:rFonts w:ascii="Interleaved 2of5" w:hAnsi="Interleaved 2of5"/>
        <w:sz w:val="48"/>
      </w:rPr>
      <w:t>)</w:t>
    </w:r>
  </w:p>
  <w:p w:rsidR="008C54D9" w:rsidRDefault="008C54D9" w:rsidP="008C54D9">
    <w:pPr>
      <w:spacing w:before="120"/>
      <w:rPr>
        <w:rFonts w:ascii="Arial" w:hAnsi="Arial"/>
        <w:sz w:val="16"/>
      </w:rPr>
    </w:pPr>
  </w:p>
  <w:p w:rsidR="004554A7" w:rsidRDefault="008C54D9" w:rsidP="004554A7">
    <w:pPr>
      <w:spacing w:before="120"/>
      <w:jc w:val="center"/>
      <w:rPr>
        <w:rFonts w:ascii="Arial" w:hAnsi="Arial"/>
        <w:sz w:val="16"/>
      </w:rPr>
    </w:pPr>
    <w:r>
      <w:rPr>
        <w:rFonts w:ascii="Arial" w:hAnsi="Arial"/>
        <w:noProof/>
        <w:sz w:val="16"/>
        <w:lang w:eastAsia="pt-BR"/>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23246F"/>
    <w:rsid w:val="0015179D"/>
    <w:rsid w:val="00191A8C"/>
    <w:rsid w:val="0023246F"/>
    <w:rsid w:val="002331F7"/>
    <w:rsid w:val="00413610"/>
    <w:rsid w:val="004269A8"/>
    <w:rsid w:val="004554A7"/>
    <w:rsid w:val="00462716"/>
    <w:rsid w:val="00471CDF"/>
    <w:rsid w:val="004C17AC"/>
    <w:rsid w:val="005E20DB"/>
    <w:rsid w:val="006779DE"/>
    <w:rsid w:val="006A4ECE"/>
    <w:rsid w:val="007A7066"/>
    <w:rsid w:val="007C3424"/>
    <w:rsid w:val="008713AE"/>
    <w:rsid w:val="00872397"/>
    <w:rsid w:val="008A3D69"/>
    <w:rsid w:val="008C4395"/>
    <w:rsid w:val="008C54D9"/>
    <w:rsid w:val="0099169E"/>
    <w:rsid w:val="00C37F27"/>
    <w:rsid w:val="00C5492A"/>
    <w:rsid w:val="00D221D6"/>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54D9"/>
    <w:pPr>
      <w:spacing w:after="200" w:line="276" w:lineRule="auto"/>
    </w:pPr>
    <w:rPr>
      <w:rFonts w:asciiTheme="minorHAnsi" w:eastAsiaTheme="minorHAnsi" w:hAnsiTheme="minorHAnsi" w:cstheme="minorBidi"/>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23246F"/>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rsid w:val="0023246F"/>
    <w:pPr>
      <w:spacing w:before="120" w:after="120" w:line="240" w:lineRule="auto"/>
      <w:ind w:firstLine="1418"/>
      <w:jc w:val="both"/>
    </w:pPr>
    <w:rPr>
      <w:rFonts w:ascii="Arial" w:eastAsia="Times New Roman" w:hAnsi="Arial" w:cs="Times New Roman"/>
      <w:szCs w:val="24"/>
      <w:lang w:eastAsia="pt-BR"/>
    </w:rPr>
  </w:style>
  <w:style w:type="paragraph" w:customStyle="1" w:styleId="centralizar">
    <w:name w:val="centralizar"/>
    <w:basedOn w:val="Pargrafo"/>
    <w:next w:val="Pargrafo"/>
    <w:rsid w:val="0023246F"/>
    <w:pPr>
      <w:spacing w:before="360" w:after="360"/>
      <w:ind w:firstLine="0"/>
      <w:jc w:val="center"/>
    </w:pPr>
    <w:rPr>
      <w:b/>
    </w:rPr>
  </w:style>
  <w:style w:type="paragraph" w:customStyle="1" w:styleId="Transcrio">
    <w:name w:val="Transcrição"/>
    <w:basedOn w:val="Pargrafo"/>
    <w:rsid w:val="0023246F"/>
    <w:pPr>
      <w:spacing w:before="60" w:after="60"/>
      <w:ind w:left="2268" w:firstLine="0"/>
    </w:pPr>
    <w:rPr>
      <w:i/>
    </w:rPr>
  </w:style>
  <w:style w:type="paragraph" w:styleId="Cabealho">
    <w:name w:val="header"/>
    <w:basedOn w:val="Normal"/>
    <w:rsid w:val="002331F7"/>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paragraph" w:customStyle="1" w:styleId="transcrio2">
    <w:name w:val="transcrição 2"/>
    <w:basedOn w:val="Transcrio"/>
    <w:rsid w:val="0023246F"/>
    <w:pPr>
      <w:ind w:left="2835"/>
    </w:pPr>
  </w:style>
  <w:style w:type="paragraph" w:customStyle="1" w:styleId="transcrio3">
    <w:name w:val="transcrição 3"/>
    <w:basedOn w:val="Identificao"/>
    <w:rsid w:val="0023246F"/>
    <w:pPr>
      <w:ind w:left="3686"/>
    </w:pPr>
    <w:rPr>
      <w:i/>
      <w:iCs/>
    </w:rPr>
  </w:style>
  <w:style w:type="paragraph" w:customStyle="1" w:styleId="transcrio4">
    <w:name w:val="transcrição 4"/>
    <w:basedOn w:val="transcrio3"/>
    <w:rsid w:val="0023246F"/>
    <w:pPr>
      <w:ind w:left="4536"/>
    </w:pPr>
  </w:style>
  <w:style w:type="paragraph" w:customStyle="1" w:styleId="assinatura">
    <w:name w:val="assinatura"/>
    <w:basedOn w:val="Pargrafo"/>
    <w:rsid w:val="0023246F"/>
    <w:pPr>
      <w:spacing w:before="0" w:after="0"/>
      <w:ind w:firstLine="0"/>
      <w:jc w:val="center"/>
    </w:pPr>
  </w:style>
  <w:style w:type="paragraph" w:customStyle="1" w:styleId="Pargrafo2">
    <w:name w:val="Parágrafo 2"/>
    <w:basedOn w:val="Pargrafo"/>
    <w:rsid w:val="0023246F"/>
    <w:pPr>
      <w:spacing w:line="480" w:lineRule="auto"/>
    </w:pPr>
  </w:style>
  <w:style w:type="paragraph" w:styleId="Rodap">
    <w:name w:val="footer"/>
    <w:basedOn w:val="Normal"/>
    <w:rsid w:val="002331F7"/>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unhideWhenUsed/>
    <w:rsid w:val="008C54D9"/>
    <w:pPr>
      <w:spacing w:after="0" w:line="240" w:lineRule="auto"/>
    </w:pPr>
    <w:rPr>
      <w:rFonts w:ascii="Consolas" w:hAnsi="Consolas"/>
      <w:sz w:val="21"/>
      <w:szCs w:val="21"/>
    </w:rPr>
  </w:style>
  <w:style w:type="character" w:customStyle="1" w:styleId="TextosemFormataoChar">
    <w:name w:val="Texto sem Formatação Char"/>
    <w:basedOn w:val="Fontepargpadro"/>
    <w:link w:val="TextosemFormatao"/>
    <w:uiPriority w:val="99"/>
    <w:rsid w:val="008C54D9"/>
    <w:rPr>
      <w:rFonts w:ascii="Consolas" w:eastAsiaTheme="minorHAnsi" w:hAnsi="Consolas" w:cstheme="minorBidi"/>
      <w:sz w:val="21"/>
      <w:szCs w:val="21"/>
      <w:lang w:eastAsia="en-US"/>
    </w:rPr>
  </w:style>
  <w:style w:type="paragraph" w:styleId="Textodebalo">
    <w:name w:val="Balloon Text"/>
    <w:basedOn w:val="Normal"/>
    <w:link w:val="TextodebaloChar"/>
    <w:rsid w:val="00C37F27"/>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C37F27"/>
    <w:rPr>
      <w:rFonts w:ascii="Tahoma" w:eastAsiaTheme="minorHAns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3096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4</TotalTime>
  <Pages>1</Pages>
  <Words>148</Words>
  <Characters>952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1098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tr98403</dc:creator>
  <cp:lastModifiedBy>tr98403</cp:lastModifiedBy>
  <cp:revision>2</cp:revision>
  <dcterms:created xsi:type="dcterms:W3CDTF">2022-02-16T14:08:00Z</dcterms:created>
  <dcterms:modified xsi:type="dcterms:W3CDTF">2022-04-18T13:33:00Z</dcterms:modified>
</cp:coreProperties>
</file>