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741" w:rsidRDefault="00022741" w:rsidP="001A3768">
      <w:pPr>
        <w:pStyle w:val="TextosemFormatao"/>
        <w:rPr>
          <w:rFonts w:ascii="Courier New" w:hAnsi="Courier New" w:cs="Courier New"/>
        </w:rPr>
      </w:pPr>
    </w:p>
    <w:p w:rsidR="00022741" w:rsidRPr="001A3768" w:rsidRDefault="00022741" w:rsidP="00022741">
      <w:pPr>
        <w:pStyle w:val="Identificao"/>
      </w:pPr>
      <w:r w:rsidRPr="001A3768">
        <w:t>CUMPRIMENTO DE SENTENÇA</w:t>
      </w:r>
      <w:proofErr w:type="gramStart"/>
      <w:r w:rsidRPr="001A3768">
        <w:t xml:space="preserve">  </w:t>
      </w:r>
      <w:proofErr w:type="gramEnd"/>
      <w:r w:rsidRPr="001A3768">
        <w:t>0056513-03.2012.4.01.0000/AM</w:t>
      </w:r>
    </w:p>
    <w:p w:rsidR="00022741" w:rsidRPr="001A3768" w:rsidRDefault="00022741" w:rsidP="00022741">
      <w:pPr>
        <w:pStyle w:val="Identificao"/>
      </w:pPr>
      <w:r w:rsidRPr="001A3768">
        <w:t>Processo na Origem: 228877620014010000</w:t>
      </w:r>
    </w:p>
    <w:p w:rsidR="00022741" w:rsidRDefault="00022741" w:rsidP="00022741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022741" w:rsidRPr="00022741" w:rsidTr="00022741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022741" w:rsidRPr="00022741" w:rsidRDefault="00022741" w:rsidP="00022741">
            <w:pPr>
              <w:pStyle w:val="Identificao"/>
            </w:pPr>
            <w:proofErr w:type="gramStart"/>
            <w:r w:rsidRPr="00022741">
              <w:t>RELATOR(</w:t>
            </w:r>
            <w:proofErr w:type="gramEnd"/>
            <w:r w:rsidRPr="00022741">
              <w:t>A)</w:t>
            </w:r>
          </w:p>
        </w:tc>
        <w:tc>
          <w:tcPr>
            <w:tcW w:w="300" w:type="dxa"/>
            <w:shd w:val="clear" w:color="auto" w:fill="auto"/>
          </w:tcPr>
          <w:p w:rsidR="00022741" w:rsidRPr="00022741" w:rsidRDefault="00022741" w:rsidP="00022741">
            <w:pPr>
              <w:pStyle w:val="Identificao"/>
            </w:pPr>
            <w:r w:rsidRPr="00022741">
              <w:t>:</w:t>
            </w:r>
          </w:p>
        </w:tc>
        <w:tc>
          <w:tcPr>
            <w:tcW w:w="7600" w:type="dxa"/>
            <w:shd w:val="clear" w:color="auto" w:fill="auto"/>
          </w:tcPr>
          <w:p w:rsidR="00022741" w:rsidRPr="00022741" w:rsidRDefault="00022741" w:rsidP="00022741">
            <w:pPr>
              <w:pStyle w:val="Identificao"/>
            </w:pPr>
            <w:r w:rsidRPr="00022741">
              <w:t>DESEMBARGADOR FEDERAL PRESIDENTE DA SEGUNDA SEÇÃO</w:t>
            </w:r>
          </w:p>
        </w:tc>
      </w:tr>
      <w:tr w:rsidR="00022741" w:rsidRPr="00022741" w:rsidTr="00022741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022741" w:rsidRPr="00022741" w:rsidRDefault="00022741" w:rsidP="00022741">
            <w:pPr>
              <w:pStyle w:val="Identificao"/>
            </w:pPr>
            <w:r w:rsidRPr="00022741">
              <w:t>EXEQÜENTE</w:t>
            </w:r>
          </w:p>
        </w:tc>
        <w:tc>
          <w:tcPr>
            <w:tcW w:w="300" w:type="dxa"/>
            <w:shd w:val="clear" w:color="auto" w:fill="auto"/>
          </w:tcPr>
          <w:p w:rsidR="00022741" w:rsidRPr="00022741" w:rsidRDefault="00022741" w:rsidP="00022741">
            <w:pPr>
              <w:pStyle w:val="Identificao"/>
            </w:pPr>
            <w:r w:rsidRPr="00022741">
              <w:t>:</w:t>
            </w:r>
          </w:p>
        </w:tc>
        <w:tc>
          <w:tcPr>
            <w:tcW w:w="7600" w:type="dxa"/>
            <w:shd w:val="clear" w:color="auto" w:fill="auto"/>
          </w:tcPr>
          <w:p w:rsidR="00022741" w:rsidRPr="00022741" w:rsidRDefault="00022741" w:rsidP="00022741">
            <w:pPr>
              <w:pStyle w:val="Identificao"/>
            </w:pPr>
            <w:r w:rsidRPr="00022741">
              <w:t xml:space="preserve">FAZENDA SANTA INES S/A </w:t>
            </w:r>
          </w:p>
        </w:tc>
      </w:tr>
      <w:tr w:rsidR="00022741" w:rsidRPr="00022741" w:rsidTr="00022741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022741" w:rsidRPr="00022741" w:rsidRDefault="00022741" w:rsidP="00022741">
            <w:pPr>
              <w:pStyle w:val="Identificao"/>
            </w:pPr>
            <w:r w:rsidRPr="00022741">
              <w:t>ADVOGADO</w:t>
            </w:r>
          </w:p>
        </w:tc>
        <w:tc>
          <w:tcPr>
            <w:tcW w:w="300" w:type="dxa"/>
            <w:shd w:val="clear" w:color="auto" w:fill="auto"/>
          </w:tcPr>
          <w:p w:rsidR="00022741" w:rsidRPr="00022741" w:rsidRDefault="00022741" w:rsidP="00022741">
            <w:pPr>
              <w:pStyle w:val="Identificao"/>
            </w:pPr>
            <w:r w:rsidRPr="00022741">
              <w:t>:</w:t>
            </w:r>
          </w:p>
        </w:tc>
        <w:tc>
          <w:tcPr>
            <w:tcW w:w="7600" w:type="dxa"/>
            <w:shd w:val="clear" w:color="auto" w:fill="auto"/>
          </w:tcPr>
          <w:p w:rsidR="00022741" w:rsidRPr="00022741" w:rsidRDefault="00022741" w:rsidP="00022741">
            <w:pPr>
              <w:pStyle w:val="Identificao"/>
            </w:pPr>
            <w:r w:rsidRPr="00022741">
              <w:t xml:space="preserve">SP00023025 - YARA DE MINGO FERREIRA E </w:t>
            </w:r>
            <w:proofErr w:type="gramStart"/>
            <w:r w:rsidRPr="00022741">
              <w:t>OUTROS(</w:t>
            </w:r>
            <w:proofErr w:type="gramEnd"/>
            <w:r w:rsidRPr="00022741">
              <w:t>AS)</w:t>
            </w:r>
          </w:p>
        </w:tc>
      </w:tr>
      <w:tr w:rsidR="00022741" w:rsidRPr="00022741" w:rsidTr="00022741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022741" w:rsidRPr="00022741" w:rsidRDefault="00022741" w:rsidP="00022741">
            <w:pPr>
              <w:pStyle w:val="Identificao"/>
            </w:pPr>
            <w:r w:rsidRPr="00022741">
              <w:t>EXECUTADO</w:t>
            </w:r>
          </w:p>
        </w:tc>
        <w:tc>
          <w:tcPr>
            <w:tcW w:w="300" w:type="dxa"/>
            <w:shd w:val="clear" w:color="auto" w:fill="auto"/>
          </w:tcPr>
          <w:p w:rsidR="00022741" w:rsidRPr="00022741" w:rsidRDefault="00022741" w:rsidP="00022741">
            <w:pPr>
              <w:pStyle w:val="Identificao"/>
            </w:pPr>
            <w:r w:rsidRPr="00022741">
              <w:t>:</w:t>
            </w:r>
          </w:p>
        </w:tc>
        <w:tc>
          <w:tcPr>
            <w:tcW w:w="7600" w:type="dxa"/>
            <w:shd w:val="clear" w:color="auto" w:fill="auto"/>
          </w:tcPr>
          <w:p w:rsidR="00022741" w:rsidRPr="00022741" w:rsidRDefault="00022741" w:rsidP="00022741">
            <w:pPr>
              <w:pStyle w:val="Identificao"/>
            </w:pPr>
            <w:r w:rsidRPr="00022741">
              <w:t xml:space="preserve">CENTRAIS ELETRICAS DO NORTE DO BRASIL S/A - ELETRONORTE </w:t>
            </w:r>
          </w:p>
        </w:tc>
      </w:tr>
      <w:tr w:rsidR="00022741" w:rsidRPr="00022741" w:rsidTr="00022741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022741" w:rsidRPr="00022741" w:rsidRDefault="00022741" w:rsidP="00022741">
            <w:pPr>
              <w:pStyle w:val="Identificao"/>
            </w:pPr>
            <w:r w:rsidRPr="00022741">
              <w:t>ADVOGADO</w:t>
            </w:r>
          </w:p>
        </w:tc>
        <w:tc>
          <w:tcPr>
            <w:tcW w:w="300" w:type="dxa"/>
            <w:shd w:val="clear" w:color="auto" w:fill="auto"/>
          </w:tcPr>
          <w:p w:rsidR="00022741" w:rsidRPr="00022741" w:rsidRDefault="00022741" w:rsidP="00022741">
            <w:pPr>
              <w:pStyle w:val="Identificao"/>
            </w:pPr>
            <w:r w:rsidRPr="00022741">
              <w:t>:</w:t>
            </w:r>
          </w:p>
        </w:tc>
        <w:tc>
          <w:tcPr>
            <w:tcW w:w="7600" w:type="dxa"/>
            <w:shd w:val="clear" w:color="auto" w:fill="auto"/>
          </w:tcPr>
          <w:p w:rsidR="00022741" w:rsidRPr="00022741" w:rsidRDefault="00022741" w:rsidP="00022741">
            <w:pPr>
              <w:pStyle w:val="Identificao"/>
            </w:pPr>
            <w:r w:rsidRPr="00022741">
              <w:t xml:space="preserve">DF00021638 - ANDRE HENRIQUE LEHENBAUER THOME E </w:t>
            </w:r>
            <w:proofErr w:type="gramStart"/>
            <w:r w:rsidRPr="00022741">
              <w:t>OUTROS(</w:t>
            </w:r>
            <w:proofErr w:type="gramEnd"/>
            <w:r w:rsidRPr="00022741">
              <w:t>AS)</w:t>
            </w:r>
          </w:p>
        </w:tc>
      </w:tr>
    </w:tbl>
    <w:p w:rsidR="00022741" w:rsidRDefault="00022741" w:rsidP="00022741">
      <w:pPr>
        <w:pStyle w:val="Identificao"/>
      </w:pPr>
    </w:p>
    <w:p w:rsidR="00022741" w:rsidRDefault="00022741" w:rsidP="00022741">
      <w:pPr>
        <w:pStyle w:val="centralizar"/>
        <w:rPr>
          <w:sz w:val="26"/>
          <w:szCs w:val="26"/>
        </w:rPr>
      </w:pPr>
      <w:r>
        <w:rPr>
          <w:sz w:val="26"/>
          <w:szCs w:val="26"/>
        </w:rPr>
        <w:t>DESPACHO</w:t>
      </w:r>
    </w:p>
    <w:p w:rsidR="00022741" w:rsidRDefault="00022741" w:rsidP="00022741">
      <w:pPr>
        <w:pStyle w:val="Pargrafo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Em face dos embargos de declaração opostos pela Caixa Econômica Federal – CEF às fls. 410/414, abra-se vista às partes para, querendo, se manifestarem pelo prazo legal.</w:t>
      </w:r>
    </w:p>
    <w:p w:rsidR="00022741" w:rsidRDefault="00022741" w:rsidP="00022741">
      <w:pPr>
        <w:pStyle w:val="Pargrafo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Em seguida, voltem-me conclusos.</w:t>
      </w:r>
    </w:p>
    <w:p w:rsidR="00022741" w:rsidRDefault="00022741" w:rsidP="00022741">
      <w:pPr>
        <w:pStyle w:val="Pargrafo"/>
        <w:tabs>
          <w:tab w:val="left" w:pos="3795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Publique-se.</w:t>
      </w:r>
    </w:p>
    <w:p w:rsidR="00022741" w:rsidRDefault="00022741" w:rsidP="00022741">
      <w:pPr>
        <w:pStyle w:val="Pargrafo"/>
        <w:tabs>
          <w:tab w:val="left" w:pos="3795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Cumpra-se.</w:t>
      </w:r>
      <w:r>
        <w:rPr>
          <w:sz w:val="26"/>
          <w:szCs w:val="26"/>
        </w:rPr>
        <w:tab/>
      </w:r>
    </w:p>
    <w:p w:rsidR="00022741" w:rsidRDefault="00022741" w:rsidP="00022741">
      <w:pPr>
        <w:pStyle w:val="Pargrafo"/>
        <w:spacing w:line="360" w:lineRule="auto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Brasília, 21 de junho de 2017.</w:t>
      </w:r>
    </w:p>
    <w:p w:rsidR="00022741" w:rsidRDefault="00022741" w:rsidP="00022741">
      <w:pPr>
        <w:pStyle w:val="Pargrafo"/>
        <w:spacing w:line="360" w:lineRule="auto"/>
        <w:ind w:firstLine="1985"/>
        <w:rPr>
          <w:color w:val="000000"/>
          <w:sz w:val="26"/>
          <w:szCs w:val="26"/>
        </w:rPr>
      </w:pPr>
    </w:p>
    <w:p w:rsidR="00022741" w:rsidRDefault="00022741" w:rsidP="004A6B1D">
      <w:pPr>
        <w:pStyle w:val="Pargrafo"/>
        <w:spacing w:line="360" w:lineRule="auto"/>
        <w:ind w:firstLine="0"/>
        <w:rPr>
          <w:color w:val="000000"/>
          <w:sz w:val="26"/>
          <w:szCs w:val="26"/>
        </w:rPr>
      </w:pPr>
    </w:p>
    <w:p w:rsidR="004A6B1D" w:rsidRDefault="004A6B1D" w:rsidP="004A6B1D">
      <w:pPr>
        <w:pStyle w:val="assinatura"/>
        <w:rPr>
          <w:sz w:val="26"/>
          <w:szCs w:val="26"/>
        </w:rPr>
      </w:pPr>
      <w:r>
        <w:rPr>
          <w:sz w:val="26"/>
          <w:szCs w:val="26"/>
        </w:rPr>
        <w:t xml:space="preserve">Desembargador Federal </w:t>
      </w:r>
      <w:r>
        <w:rPr>
          <w:b/>
          <w:bCs/>
          <w:sz w:val="26"/>
          <w:szCs w:val="26"/>
        </w:rPr>
        <w:t>NEY BELLO</w:t>
      </w:r>
    </w:p>
    <w:p w:rsidR="004A6B1D" w:rsidRDefault="004A6B1D" w:rsidP="004A6B1D">
      <w:pPr>
        <w:pStyle w:val="assinatura"/>
        <w:rPr>
          <w:sz w:val="26"/>
          <w:szCs w:val="26"/>
        </w:rPr>
      </w:pPr>
      <w:r>
        <w:rPr>
          <w:sz w:val="26"/>
          <w:szCs w:val="26"/>
        </w:rPr>
        <w:t>Presidente da 2ª Seção – em exercício</w:t>
      </w:r>
    </w:p>
    <w:p w:rsidR="0015179D" w:rsidRPr="00022741" w:rsidRDefault="0015179D" w:rsidP="00022741">
      <w:pPr>
        <w:pStyle w:val="Identificao"/>
      </w:pPr>
    </w:p>
    <w:sectPr w:rsidR="0015179D" w:rsidRPr="00022741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741" w:rsidRDefault="00022741">
      <w:r>
        <w:separator/>
      </w:r>
    </w:p>
  </w:endnote>
  <w:endnote w:type="continuationSeparator" w:id="0">
    <w:p w:rsidR="00022741" w:rsidRDefault="000227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EA7CE0">
      <w:rPr>
        <w:rFonts w:ascii="Arial" w:hAnsi="Arial"/>
        <w:noProof/>
        <w:sz w:val="10"/>
      </w:rPr>
      <w:t>W:\GAB08\DESEMB. NEY BELLO - CRIMINAL\SECRETARIA\2017\2017 - DESPACHOS - 2ª SEÇÃO\00565130320124010000 - vista ED.docx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DBE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EA7CE0">
      <w:rPr>
        <w:rFonts w:ascii="Arial" w:hAnsi="Arial"/>
        <w:noProof/>
        <w:sz w:val="13"/>
      </w:rPr>
      <w:t>W:\GAB08\DESEMB. NEY BELLO - CRIMINAL\SECRETARIA\2017\2017 - DESPACHOS - 2ª SEÇÃO\00565130320124010000 - vista ED.docx</w:t>
    </w:r>
    <w:r>
      <w:rPr>
        <w:rFonts w:ascii="Arial" w:hAnsi="Arial"/>
        <w:sz w:val="13"/>
      </w:rPr>
      <w:fldChar w:fldCharType="end"/>
    </w:r>
  </w:p>
  <w:p w:rsidR="00413610" w:rsidRPr="004F4DBE" w:rsidRDefault="004F4DBE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3"/>
      </w:rPr>
      <w:t>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741" w:rsidRDefault="00022741">
      <w:r>
        <w:separator/>
      </w:r>
    </w:p>
  </w:footnote>
  <w:footnote w:type="continuationSeparator" w:id="0">
    <w:p w:rsidR="00022741" w:rsidRDefault="000227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EA7CE0">
      <w:rPr>
        <w:rFonts w:ascii="Arial" w:hAnsi="Arial" w:cs="Arial"/>
        <w:bCs/>
        <w:noProof/>
        <w:sz w:val="16"/>
      </w:rPr>
      <w:t>1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741" w:rsidRPr="00022741" w:rsidRDefault="00022741" w:rsidP="00022741">
    <w:pPr>
      <w:jc w:val="right"/>
      <w:rPr>
        <w:rFonts w:ascii="Interleaved 2of5" w:hAnsi="Interleaved 2of5"/>
        <w:sz w:val="48"/>
      </w:rPr>
    </w:pPr>
    <w:r w:rsidRPr="00022741">
      <w:rPr>
        <w:rFonts w:ascii="Interleaved 2of5" w:hAnsi="Interleaved 2of5"/>
        <w:sz w:val="48"/>
      </w:rPr>
      <w:t>(ÆÁNP1H100)</w:t>
    </w:r>
  </w:p>
  <w:p w:rsidR="00022741" w:rsidRDefault="00022741" w:rsidP="00022741">
    <w:pPr>
      <w:spacing w:before="120"/>
      <w:rPr>
        <w:rFonts w:ascii="Arial" w:hAnsi="Arial"/>
        <w:sz w:val="16"/>
      </w:rPr>
    </w:pPr>
  </w:p>
  <w:p w:rsidR="004554A7" w:rsidRDefault="00022741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eastAsia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6B1D"/>
    <w:rsid w:val="00022741"/>
    <w:rsid w:val="0015179D"/>
    <w:rsid w:val="00191A8C"/>
    <w:rsid w:val="002331F7"/>
    <w:rsid w:val="00413610"/>
    <w:rsid w:val="004269A8"/>
    <w:rsid w:val="004554A7"/>
    <w:rsid w:val="00462716"/>
    <w:rsid w:val="00471CDF"/>
    <w:rsid w:val="004A6B1D"/>
    <w:rsid w:val="004C17AC"/>
    <w:rsid w:val="004F4DBE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C5492A"/>
    <w:rsid w:val="00D221D6"/>
    <w:rsid w:val="00DD0AC9"/>
    <w:rsid w:val="00E850E4"/>
    <w:rsid w:val="00EA7CE0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2274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pPr>
      <w:spacing w:before="120" w:after="120" w:line="240" w:lineRule="auto"/>
      <w:ind w:firstLine="1418"/>
      <w:jc w:val="both"/>
    </w:pPr>
    <w:rPr>
      <w:rFonts w:ascii="Arial" w:eastAsia="Times New Roman" w:hAnsi="Arial" w:cs="Times New Roman"/>
      <w:szCs w:val="24"/>
      <w:lang w:eastAsia="pt-BR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uiPriority w:val="99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02274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022741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locked/>
    <w:rsid w:val="00022741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4A6B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4A6B1D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74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272</TotalTime>
  <Pages>1</Pages>
  <Words>102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tr300274</dc:creator>
  <cp:lastModifiedBy>tr300274</cp:lastModifiedBy>
  <cp:revision>4</cp:revision>
  <cp:lastPrinted>2017-06-21T13:54:00Z</cp:lastPrinted>
  <dcterms:created xsi:type="dcterms:W3CDTF">2017-06-21T13:46:00Z</dcterms:created>
  <dcterms:modified xsi:type="dcterms:W3CDTF">2017-06-21T18:18:00Z</dcterms:modified>
</cp:coreProperties>
</file>