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AC" w:rsidRDefault="00B776AC" w:rsidP="003F0640">
      <w:pPr>
        <w:pStyle w:val="TextosemFormatao"/>
        <w:rPr>
          <w:rFonts w:ascii="Courier New" w:hAnsi="Courier New" w:cs="Courier New"/>
        </w:rPr>
      </w:pPr>
    </w:p>
    <w:p w:rsidR="00B776AC" w:rsidRPr="003F0640" w:rsidRDefault="00B776AC" w:rsidP="00B776AC">
      <w:pPr>
        <w:pStyle w:val="Identificao"/>
      </w:pPr>
      <w:r w:rsidRPr="003F0640">
        <w:t>CUMPRIMENTO DE SENTENÇA</w:t>
      </w:r>
      <w:proofErr w:type="gramStart"/>
      <w:r w:rsidRPr="003F0640">
        <w:t xml:space="preserve">  </w:t>
      </w:r>
      <w:proofErr w:type="gramEnd"/>
      <w:r w:rsidRPr="003F0640">
        <w:t>0056513-03.2012.4.01.0000/AM</w:t>
      </w:r>
    </w:p>
    <w:p w:rsidR="00B776AC" w:rsidRPr="003F0640" w:rsidRDefault="00B776AC" w:rsidP="00B776AC">
      <w:pPr>
        <w:pStyle w:val="Identificao"/>
      </w:pPr>
      <w:r w:rsidRPr="003F0640">
        <w:t>Processo na Origem: 228877620014010000</w:t>
      </w:r>
    </w:p>
    <w:p w:rsidR="00B776AC" w:rsidRDefault="00B776AC" w:rsidP="00B776AC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B776AC" w:rsidRPr="00B776AC" w:rsidTr="00B776AC">
        <w:tc>
          <w:tcPr>
            <w:tcW w:w="20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proofErr w:type="gramStart"/>
            <w:r w:rsidRPr="00B776AC">
              <w:t>RELATOR(</w:t>
            </w:r>
            <w:proofErr w:type="gramEnd"/>
            <w:r w:rsidRPr="00B776AC">
              <w:t>A)</w:t>
            </w:r>
          </w:p>
        </w:tc>
        <w:tc>
          <w:tcPr>
            <w:tcW w:w="3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:</w:t>
            </w:r>
          </w:p>
        </w:tc>
        <w:tc>
          <w:tcPr>
            <w:tcW w:w="76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DESEMBARGADOR FEDERAL PRESIDENTE DA SEGUNDA SEÇÃO</w:t>
            </w:r>
          </w:p>
        </w:tc>
      </w:tr>
      <w:tr w:rsidR="00B776AC" w:rsidRPr="00B776AC" w:rsidTr="00B776AC">
        <w:tc>
          <w:tcPr>
            <w:tcW w:w="20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EXEQÜENTE</w:t>
            </w:r>
          </w:p>
        </w:tc>
        <w:tc>
          <w:tcPr>
            <w:tcW w:w="3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:</w:t>
            </w:r>
          </w:p>
        </w:tc>
        <w:tc>
          <w:tcPr>
            <w:tcW w:w="76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 xml:space="preserve">FAZENDA SANTA INES S/A </w:t>
            </w:r>
          </w:p>
        </w:tc>
      </w:tr>
      <w:tr w:rsidR="00B776AC" w:rsidRPr="00B776AC" w:rsidTr="00B776AC">
        <w:tc>
          <w:tcPr>
            <w:tcW w:w="20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ADVOGADO</w:t>
            </w:r>
          </w:p>
        </w:tc>
        <w:tc>
          <w:tcPr>
            <w:tcW w:w="3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:</w:t>
            </w:r>
          </w:p>
        </w:tc>
        <w:tc>
          <w:tcPr>
            <w:tcW w:w="76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 xml:space="preserve">YARA DE MINGO FERREIRA E </w:t>
            </w:r>
            <w:proofErr w:type="gramStart"/>
            <w:r w:rsidRPr="00B776AC">
              <w:t>OUTROS(</w:t>
            </w:r>
            <w:proofErr w:type="gramEnd"/>
            <w:r w:rsidRPr="00B776AC">
              <w:t>AS)</w:t>
            </w:r>
          </w:p>
        </w:tc>
      </w:tr>
      <w:tr w:rsidR="00B776AC" w:rsidRPr="00B776AC" w:rsidTr="00B776AC">
        <w:tc>
          <w:tcPr>
            <w:tcW w:w="20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EXECUTADO</w:t>
            </w:r>
          </w:p>
        </w:tc>
        <w:tc>
          <w:tcPr>
            <w:tcW w:w="3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:</w:t>
            </w:r>
          </w:p>
        </w:tc>
        <w:tc>
          <w:tcPr>
            <w:tcW w:w="76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 xml:space="preserve">CENTRAIS ELETRICAS DO NORTE DO BRASIL S/A - ELETRONORTE </w:t>
            </w:r>
          </w:p>
        </w:tc>
      </w:tr>
      <w:tr w:rsidR="00B776AC" w:rsidRPr="00B776AC" w:rsidTr="00B776AC">
        <w:tc>
          <w:tcPr>
            <w:tcW w:w="20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ADVOGADO</w:t>
            </w:r>
          </w:p>
        </w:tc>
        <w:tc>
          <w:tcPr>
            <w:tcW w:w="3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>:</w:t>
            </w:r>
          </w:p>
        </w:tc>
        <w:tc>
          <w:tcPr>
            <w:tcW w:w="7600" w:type="dxa"/>
            <w:shd w:val="clear" w:color="auto" w:fill="auto"/>
          </w:tcPr>
          <w:p w:rsidR="00B776AC" w:rsidRPr="00B776AC" w:rsidRDefault="00B776AC" w:rsidP="00B776AC">
            <w:pPr>
              <w:pStyle w:val="Identificao"/>
            </w:pPr>
            <w:r w:rsidRPr="00B776AC">
              <w:t xml:space="preserve">ANDRE HENRIQUE LEHENBAUER THOME E </w:t>
            </w:r>
            <w:proofErr w:type="gramStart"/>
            <w:r w:rsidRPr="00B776AC">
              <w:t>OUTROS(</w:t>
            </w:r>
            <w:proofErr w:type="gramEnd"/>
            <w:r w:rsidRPr="00B776AC">
              <w:t>AS)</w:t>
            </w:r>
          </w:p>
        </w:tc>
      </w:tr>
    </w:tbl>
    <w:p w:rsidR="00B776AC" w:rsidRPr="00ED5952" w:rsidRDefault="00B776AC" w:rsidP="00B776AC">
      <w:pPr>
        <w:pStyle w:val="centralizar"/>
        <w:rPr>
          <w:rFonts w:ascii="Courier New" w:hAnsi="Courier New" w:cs="Courier New"/>
          <w:sz w:val="24"/>
        </w:rPr>
      </w:pPr>
      <w:r w:rsidRPr="00ED5952">
        <w:rPr>
          <w:rFonts w:ascii="Courier New" w:hAnsi="Courier New" w:cs="Courier New"/>
          <w:sz w:val="24"/>
        </w:rPr>
        <w:t>DESPACHO</w:t>
      </w:r>
    </w:p>
    <w:p w:rsidR="00B776AC" w:rsidRPr="00ED5952" w:rsidRDefault="00E14AB3" w:rsidP="00B776AC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À vista dos termos da certidão de fl. 363, reitere-se a intimação a que se refere o despacho de fl. 357.</w:t>
      </w:r>
    </w:p>
    <w:p w:rsidR="00B776AC" w:rsidRPr="00ED5952" w:rsidRDefault="00B776AC" w:rsidP="00B776AC">
      <w:pPr>
        <w:pStyle w:val="Pargrafo"/>
        <w:rPr>
          <w:rFonts w:ascii="Courier New" w:hAnsi="Courier New" w:cs="Courier New"/>
          <w:sz w:val="24"/>
        </w:rPr>
      </w:pPr>
      <w:r w:rsidRPr="00ED5952">
        <w:rPr>
          <w:rFonts w:ascii="Courier New" w:hAnsi="Courier New" w:cs="Courier New"/>
          <w:sz w:val="24"/>
        </w:rPr>
        <w:t xml:space="preserve">Brasília, </w:t>
      </w:r>
      <w:r>
        <w:rPr>
          <w:rFonts w:ascii="Courier New" w:hAnsi="Courier New" w:cs="Courier New"/>
          <w:sz w:val="24"/>
        </w:rPr>
        <w:t>26 de novembro</w:t>
      </w:r>
      <w:proofErr w:type="gramStart"/>
      <w:r>
        <w:rPr>
          <w:rFonts w:ascii="Courier New" w:hAnsi="Courier New" w:cs="Courier New"/>
          <w:sz w:val="24"/>
        </w:rPr>
        <w:t xml:space="preserve">  </w:t>
      </w:r>
      <w:proofErr w:type="gramEnd"/>
      <w:r>
        <w:rPr>
          <w:rFonts w:ascii="Courier New" w:hAnsi="Courier New" w:cs="Courier New"/>
          <w:sz w:val="24"/>
        </w:rPr>
        <w:t>de 2015</w:t>
      </w:r>
      <w:r w:rsidRPr="00ED5952">
        <w:rPr>
          <w:rFonts w:ascii="Courier New" w:hAnsi="Courier New" w:cs="Courier New"/>
          <w:sz w:val="24"/>
        </w:rPr>
        <w:t>.</w:t>
      </w:r>
    </w:p>
    <w:p w:rsidR="00B776AC" w:rsidRPr="00ED5952" w:rsidRDefault="00B776AC" w:rsidP="00B776AC">
      <w:pPr>
        <w:pStyle w:val="Identificao"/>
        <w:jc w:val="center"/>
        <w:rPr>
          <w:rFonts w:cs="Courier New"/>
          <w:b/>
        </w:rPr>
      </w:pPr>
    </w:p>
    <w:p w:rsidR="00B776AC" w:rsidRPr="00ED5952" w:rsidRDefault="00B776AC" w:rsidP="00B776AC">
      <w:pPr>
        <w:pStyle w:val="Identificao"/>
        <w:jc w:val="center"/>
        <w:rPr>
          <w:rFonts w:cs="Courier New"/>
          <w:b/>
        </w:rPr>
      </w:pPr>
    </w:p>
    <w:p w:rsidR="00B776AC" w:rsidRPr="00ED5952" w:rsidRDefault="00B776AC" w:rsidP="00B776AC">
      <w:pPr>
        <w:pStyle w:val="Identificao"/>
        <w:jc w:val="center"/>
        <w:rPr>
          <w:rFonts w:cs="Courier New"/>
          <w:b/>
        </w:rPr>
      </w:pPr>
      <w:r w:rsidRPr="00ED5952">
        <w:rPr>
          <w:rFonts w:cs="Courier New"/>
          <w:b/>
        </w:rPr>
        <w:t>Desembargadora Federal MÔNICA SIFUENTES</w:t>
      </w:r>
    </w:p>
    <w:p w:rsidR="00B776AC" w:rsidRPr="00ED5952" w:rsidRDefault="00B776AC" w:rsidP="00B776AC">
      <w:pPr>
        <w:pStyle w:val="Identificao"/>
        <w:jc w:val="center"/>
        <w:rPr>
          <w:rFonts w:cs="Courier New"/>
          <w:b/>
        </w:rPr>
      </w:pPr>
      <w:r w:rsidRPr="00ED5952">
        <w:rPr>
          <w:rFonts w:cs="Courier New"/>
          <w:b/>
        </w:rPr>
        <w:t>Relatora</w:t>
      </w:r>
    </w:p>
    <w:p w:rsidR="00B776AC" w:rsidRPr="00ED5952" w:rsidRDefault="00B776AC" w:rsidP="00B776AC">
      <w:pPr>
        <w:pStyle w:val="Identificao"/>
        <w:rPr>
          <w:rFonts w:cs="Courier New"/>
        </w:rPr>
      </w:pPr>
    </w:p>
    <w:p w:rsidR="00B776AC" w:rsidRPr="00AC347F" w:rsidRDefault="00B776AC" w:rsidP="00B776AC">
      <w:pPr>
        <w:pStyle w:val="Identificao"/>
      </w:pPr>
    </w:p>
    <w:p w:rsidR="00B776AC" w:rsidRPr="00694540" w:rsidRDefault="00B776AC" w:rsidP="00B776AC">
      <w:pPr>
        <w:pStyle w:val="Identificao"/>
      </w:pPr>
    </w:p>
    <w:p w:rsidR="00B776AC" w:rsidRPr="0074360A" w:rsidRDefault="00B776AC" w:rsidP="00B776AC">
      <w:pPr>
        <w:pStyle w:val="Identificao"/>
      </w:pPr>
    </w:p>
    <w:p w:rsidR="00B776AC" w:rsidRPr="001A24C8" w:rsidRDefault="00B776AC" w:rsidP="00B776AC">
      <w:pPr>
        <w:pStyle w:val="Identificao"/>
      </w:pPr>
    </w:p>
    <w:p w:rsidR="00B776AC" w:rsidRDefault="00B776AC" w:rsidP="00B776AC">
      <w:pPr>
        <w:pStyle w:val="Identificao"/>
      </w:pPr>
    </w:p>
    <w:p w:rsidR="0015179D" w:rsidRPr="00B776AC" w:rsidRDefault="0015179D" w:rsidP="00B776AC">
      <w:pPr>
        <w:pStyle w:val="Identificao"/>
      </w:pPr>
    </w:p>
    <w:sectPr w:rsidR="0015179D" w:rsidRPr="00B776AC" w:rsidSect="004554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6AC" w:rsidRDefault="00B776AC">
      <w:r>
        <w:separator/>
      </w:r>
    </w:p>
  </w:endnote>
  <w:endnote w:type="continuationSeparator" w:id="0">
    <w:p w:rsidR="00B776AC" w:rsidRDefault="00B77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AB3" w:rsidRDefault="00E14AB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242B5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8242B5">
      <w:rPr>
        <w:rFonts w:ascii="Arial" w:hAnsi="Arial"/>
        <w:sz w:val="10"/>
      </w:rPr>
      <w:fldChar w:fldCharType="separate"/>
    </w:r>
    <w:r w:rsidR="00D802FE">
      <w:rPr>
        <w:rFonts w:ascii="Arial" w:hAnsi="Arial"/>
        <w:noProof/>
        <w:sz w:val="10"/>
      </w:rPr>
      <w:t>W:\2015\Despachos Cíveis\0056513-03-AM-M13.docx</w:t>
    </w:r>
    <w:r w:rsidR="008242B5">
      <w:rPr>
        <w:rFonts w:ascii="Arial" w:hAnsi="Arial"/>
        <w:sz w:val="1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242B5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8242B5">
      <w:rPr>
        <w:rFonts w:ascii="Arial" w:hAnsi="Arial"/>
        <w:sz w:val="13"/>
      </w:rPr>
      <w:fldChar w:fldCharType="separate"/>
    </w:r>
    <w:r w:rsidR="00D802FE">
      <w:rPr>
        <w:rFonts w:ascii="Arial" w:hAnsi="Arial"/>
        <w:noProof/>
        <w:sz w:val="13"/>
      </w:rPr>
      <w:t>W:\2015\Despachos Cíveis\0056513-03-AM-M13.docx</w:t>
    </w:r>
    <w:r w:rsidR="008242B5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E14AB3">
      <w:rPr>
        <w:rFonts w:ascii="Arial" w:hAnsi="Arial"/>
        <w:sz w:val="13"/>
      </w:rPr>
      <w:t>M13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6AC" w:rsidRDefault="00B776AC">
      <w:r>
        <w:separator/>
      </w:r>
    </w:p>
  </w:footnote>
  <w:footnote w:type="continuationSeparator" w:id="0">
    <w:p w:rsidR="00B776AC" w:rsidRDefault="00B776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AB3" w:rsidRDefault="00E14AB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8242B5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242B5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8242B5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242B5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242B5">
      <w:rPr>
        <w:rFonts w:ascii="Arial" w:hAnsi="Arial" w:cs="Arial"/>
        <w:bCs/>
        <w:sz w:val="16"/>
      </w:rPr>
      <w:fldChar w:fldCharType="separate"/>
    </w:r>
    <w:r w:rsidR="00D802FE">
      <w:rPr>
        <w:rFonts w:ascii="Arial" w:hAnsi="Arial" w:cs="Arial"/>
        <w:bCs/>
        <w:noProof/>
        <w:sz w:val="16"/>
      </w:rPr>
      <w:t>1</w:t>
    </w:r>
    <w:r w:rsidR="008242B5">
      <w:rPr>
        <w:rFonts w:ascii="Arial" w:hAnsi="Arial" w:cs="Arial"/>
        <w:bCs/>
        <w:sz w:val="1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6AC" w:rsidRPr="00B776AC" w:rsidRDefault="00B776AC" w:rsidP="00B776AC">
    <w:pPr>
      <w:jc w:val="right"/>
      <w:rPr>
        <w:rFonts w:ascii="Interleaved 2of5" w:hAnsi="Interleaved 2of5"/>
        <w:sz w:val="48"/>
      </w:rPr>
    </w:pPr>
    <w:r w:rsidRPr="00B776AC">
      <w:rPr>
        <w:rFonts w:ascii="Interleaved 2of5" w:hAnsi="Interleaved 2of5"/>
        <w:sz w:val="48"/>
      </w:rPr>
      <w:t>(ÆÁNP1H100)</w:t>
    </w:r>
  </w:p>
  <w:p w:rsidR="004554A7" w:rsidRDefault="00E14AB3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AB3"/>
    <w:rsid w:val="0015179D"/>
    <w:rsid w:val="00191A8C"/>
    <w:rsid w:val="002331F7"/>
    <w:rsid w:val="00413610"/>
    <w:rsid w:val="004269A8"/>
    <w:rsid w:val="004554A7"/>
    <w:rsid w:val="00462716"/>
    <w:rsid w:val="00471CDF"/>
    <w:rsid w:val="00482460"/>
    <w:rsid w:val="004C17AC"/>
    <w:rsid w:val="005E20DB"/>
    <w:rsid w:val="006779DE"/>
    <w:rsid w:val="006A4ECE"/>
    <w:rsid w:val="007A7066"/>
    <w:rsid w:val="007C3424"/>
    <w:rsid w:val="008242B5"/>
    <w:rsid w:val="008713AE"/>
    <w:rsid w:val="00872397"/>
    <w:rsid w:val="008A3D69"/>
    <w:rsid w:val="008C4395"/>
    <w:rsid w:val="0099169E"/>
    <w:rsid w:val="00B776AC"/>
    <w:rsid w:val="00BB39B4"/>
    <w:rsid w:val="00C5492A"/>
    <w:rsid w:val="00D221D6"/>
    <w:rsid w:val="00D802FE"/>
    <w:rsid w:val="00DD0AC9"/>
    <w:rsid w:val="00E14AB3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42B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242B5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8242B5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242B5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242B5"/>
    <w:pPr>
      <w:ind w:left="2835"/>
    </w:pPr>
  </w:style>
  <w:style w:type="paragraph" w:customStyle="1" w:styleId="transcrio3">
    <w:name w:val="transcrição 3"/>
    <w:basedOn w:val="Identificao"/>
    <w:rsid w:val="008242B5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242B5"/>
    <w:pPr>
      <w:ind w:left="4536"/>
    </w:pPr>
  </w:style>
  <w:style w:type="paragraph" w:customStyle="1" w:styleId="assinatura">
    <w:name w:val="assinatura"/>
    <w:basedOn w:val="Pargrafo"/>
    <w:rsid w:val="008242B5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242B5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B776AC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776AC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B776AC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D802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D802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tr132203</dc:creator>
  <cp:lastModifiedBy>tr18047ps</cp:lastModifiedBy>
  <cp:revision>2</cp:revision>
  <cp:lastPrinted>2015-11-26T12:25:00Z</cp:lastPrinted>
  <dcterms:created xsi:type="dcterms:W3CDTF">2015-11-26T19:06:00Z</dcterms:created>
  <dcterms:modified xsi:type="dcterms:W3CDTF">2015-11-26T19:06:00Z</dcterms:modified>
</cp:coreProperties>
</file>