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87" w:rsidRDefault="001E3587" w:rsidP="00FB4B9D">
      <w:pPr>
        <w:pStyle w:val="TextosemFormatao"/>
        <w:rPr>
          <w:rFonts w:ascii="Courier New" w:hAnsi="Courier New" w:cs="Courier New"/>
        </w:rPr>
      </w:pPr>
    </w:p>
    <w:p w:rsidR="001E3587" w:rsidRPr="00140EC4" w:rsidRDefault="001E3587" w:rsidP="001E3587">
      <w:pPr>
        <w:pStyle w:val="Identificao"/>
      </w:pPr>
      <w:r w:rsidRPr="00140EC4">
        <w:t>CUMPRIMENTO DE SENTENÇA</w:t>
      </w:r>
      <w:proofErr w:type="gramStart"/>
      <w:r w:rsidRPr="00140EC4">
        <w:t xml:space="preserve">  </w:t>
      </w:r>
      <w:proofErr w:type="gramEnd"/>
      <w:r w:rsidRPr="00140EC4">
        <w:t>0056513-03.2012.4.01.0000/AM</w:t>
      </w:r>
    </w:p>
    <w:p w:rsidR="001E3587" w:rsidRPr="00140EC4" w:rsidRDefault="001E3587" w:rsidP="001E3587">
      <w:pPr>
        <w:pStyle w:val="Identificao"/>
      </w:pPr>
      <w:r w:rsidRPr="00140EC4">
        <w:t>Processo na Origem: 228877620014010000</w:t>
      </w:r>
    </w:p>
    <w:p w:rsidR="001E3587" w:rsidRDefault="001E3587" w:rsidP="001E3587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1E3587" w:rsidRPr="001E3587" w:rsidTr="001E3587">
        <w:tc>
          <w:tcPr>
            <w:tcW w:w="20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proofErr w:type="gramStart"/>
            <w:r w:rsidRPr="001E3587">
              <w:t>RELATOR(</w:t>
            </w:r>
            <w:proofErr w:type="gramEnd"/>
            <w:r w:rsidRPr="001E3587">
              <w:t>A)</w:t>
            </w:r>
          </w:p>
        </w:tc>
        <w:tc>
          <w:tcPr>
            <w:tcW w:w="3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:</w:t>
            </w:r>
          </w:p>
        </w:tc>
        <w:tc>
          <w:tcPr>
            <w:tcW w:w="76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DESEMBARGADOR FEDERAL PRESIDENTE DA SEGUNDA SEÇÃO</w:t>
            </w:r>
          </w:p>
        </w:tc>
      </w:tr>
      <w:tr w:rsidR="001E3587" w:rsidRPr="001E3587" w:rsidTr="001E3587">
        <w:tc>
          <w:tcPr>
            <w:tcW w:w="20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EXEQÜENTE</w:t>
            </w:r>
          </w:p>
        </w:tc>
        <w:tc>
          <w:tcPr>
            <w:tcW w:w="3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:</w:t>
            </w:r>
          </w:p>
        </w:tc>
        <w:tc>
          <w:tcPr>
            <w:tcW w:w="76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 xml:space="preserve">FAZENDA SANTA INES S/A </w:t>
            </w:r>
          </w:p>
        </w:tc>
      </w:tr>
      <w:tr w:rsidR="001E3587" w:rsidRPr="001E3587" w:rsidTr="001E3587">
        <w:tc>
          <w:tcPr>
            <w:tcW w:w="20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ADVOGADO</w:t>
            </w:r>
          </w:p>
        </w:tc>
        <w:tc>
          <w:tcPr>
            <w:tcW w:w="3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:</w:t>
            </w:r>
          </w:p>
        </w:tc>
        <w:tc>
          <w:tcPr>
            <w:tcW w:w="76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 xml:space="preserve">YARA DE MINGO FERREIRA E </w:t>
            </w:r>
            <w:proofErr w:type="gramStart"/>
            <w:r w:rsidRPr="001E3587">
              <w:t>OUTROS(</w:t>
            </w:r>
            <w:proofErr w:type="gramEnd"/>
            <w:r w:rsidRPr="001E3587">
              <w:t>AS)</w:t>
            </w:r>
          </w:p>
        </w:tc>
      </w:tr>
      <w:tr w:rsidR="001E3587" w:rsidRPr="001E3587" w:rsidTr="001E3587">
        <w:tc>
          <w:tcPr>
            <w:tcW w:w="20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EXECUTADO</w:t>
            </w:r>
          </w:p>
        </w:tc>
        <w:tc>
          <w:tcPr>
            <w:tcW w:w="3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:</w:t>
            </w:r>
          </w:p>
        </w:tc>
        <w:tc>
          <w:tcPr>
            <w:tcW w:w="76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 xml:space="preserve">CENTRAIS ELETRICAS DO NORTE DO BRASIL S/A - ELETRONORTE </w:t>
            </w:r>
          </w:p>
        </w:tc>
      </w:tr>
      <w:tr w:rsidR="001E3587" w:rsidRPr="001E3587" w:rsidTr="001E3587">
        <w:tc>
          <w:tcPr>
            <w:tcW w:w="20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ADVOGADO</w:t>
            </w:r>
          </w:p>
        </w:tc>
        <w:tc>
          <w:tcPr>
            <w:tcW w:w="3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>:</w:t>
            </w:r>
          </w:p>
        </w:tc>
        <w:tc>
          <w:tcPr>
            <w:tcW w:w="7600" w:type="dxa"/>
            <w:shd w:val="clear" w:color="auto" w:fill="auto"/>
          </w:tcPr>
          <w:p w:rsidR="001E3587" w:rsidRPr="001E3587" w:rsidRDefault="001E3587" w:rsidP="001E3587">
            <w:pPr>
              <w:pStyle w:val="Identificao"/>
            </w:pPr>
            <w:r w:rsidRPr="001E3587">
              <w:t xml:space="preserve">ANDRE HENRIQUE LEHENBAUER THOME E </w:t>
            </w:r>
            <w:proofErr w:type="gramStart"/>
            <w:r w:rsidRPr="001E3587">
              <w:t>OUTROS(</w:t>
            </w:r>
            <w:proofErr w:type="gramEnd"/>
            <w:r w:rsidRPr="001E3587">
              <w:t>AS)</w:t>
            </w:r>
          </w:p>
        </w:tc>
      </w:tr>
    </w:tbl>
    <w:p w:rsidR="001E3587" w:rsidRDefault="001E3587" w:rsidP="001E3587">
      <w:pPr>
        <w:pStyle w:val="Identificao"/>
      </w:pPr>
    </w:p>
    <w:p w:rsidR="001E3587" w:rsidRPr="000A08CD" w:rsidRDefault="001E3587" w:rsidP="001E3587">
      <w:pPr>
        <w:pStyle w:val="centralizar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>DESPACHO</w:t>
      </w:r>
    </w:p>
    <w:p w:rsidR="001E3587" w:rsidRDefault="001E3587" w:rsidP="001E3587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Informação de fls. 332/333.</w:t>
      </w:r>
    </w:p>
    <w:p w:rsidR="001E3587" w:rsidRDefault="001E3587" w:rsidP="001E3587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Dê-se vista às partes.</w:t>
      </w:r>
    </w:p>
    <w:p w:rsidR="00762497" w:rsidRPr="000A08CD" w:rsidRDefault="00762497" w:rsidP="001E3587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Cumpra-se.</w:t>
      </w:r>
    </w:p>
    <w:p w:rsidR="001E3587" w:rsidRPr="000A08CD" w:rsidRDefault="001E3587" w:rsidP="001E3587">
      <w:pPr>
        <w:pStyle w:val="Pargrafo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13 de agosto</w:t>
      </w:r>
      <w:proofErr w:type="gramStart"/>
      <w:r>
        <w:rPr>
          <w:rFonts w:ascii="Courier New" w:hAnsi="Courier New" w:cs="Courier New"/>
          <w:sz w:val="24"/>
        </w:rPr>
        <w:t xml:space="preserve">  </w:t>
      </w:r>
      <w:proofErr w:type="gramEnd"/>
      <w:r>
        <w:rPr>
          <w:rFonts w:ascii="Courier New" w:hAnsi="Courier New" w:cs="Courier New"/>
          <w:sz w:val="24"/>
        </w:rPr>
        <w:t>de 2015</w:t>
      </w:r>
      <w:r w:rsidRPr="000A08CD">
        <w:rPr>
          <w:rFonts w:ascii="Courier New" w:hAnsi="Courier New" w:cs="Courier New"/>
          <w:sz w:val="24"/>
        </w:rPr>
        <w:t>.</w:t>
      </w:r>
    </w:p>
    <w:p w:rsidR="001E3587" w:rsidRPr="000A08CD" w:rsidRDefault="001E3587" w:rsidP="001E3587">
      <w:pPr>
        <w:pStyle w:val="Pargrafo"/>
        <w:rPr>
          <w:rFonts w:ascii="Courier New" w:hAnsi="Courier New" w:cs="Courier New"/>
          <w:sz w:val="24"/>
        </w:rPr>
      </w:pPr>
    </w:p>
    <w:p w:rsidR="001E3587" w:rsidRPr="000A08CD" w:rsidRDefault="001E3587" w:rsidP="001E3587">
      <w:pPr>
        <w:pStyle w:val="Identificao"/>
        <w:jc w:val="center"/>
        <w:rPr>
          <w:rFonts w:cs="Courier New"/>
          <w:b/>
        </w:rPr>
      </w:pPr>
    </w:p>
    <w:p w:rsidR="001E3587" w:rsidRPr="000A08CD" w:rsidRDefault="001E3587" w:rsidP="001E3587">
      <w:pPr>
        <w:pStyle w:val="Identificao"/>
        <w:jc w:val="center"/>
        <w:rPr>
          <w:rFonts w:cs="Courier New"/>
          <w:b/>
        </w:rPr>
      </w:pPr>
      <w:r>
        <w:rPr>
          <w:rFonts w:cs="Courier New"/>
          <w:b/>
        </w:rPr>
        <w:t xml:space="preserve">      </w:t>
      </w:r>
      <w:r w:rsidRPr="000A08CD">
        <w:rPr>
          <w:rFonts w:cs="Courier New"/>
          <w:b/>
        </w:rPr>
        <w:t>Desembargadora Federal MÔNICA SIFUENTES</w:t>
      </w:r>
    </w:p>
    <w:p w:rsidR="001E3587" w:rsidRDefault="001E3587" w:rsidP="001E3587">
      <w:pPr>
        <w:pStyle w:val="Identificao"/>
        <w:ind w:left="1418"/>
        <w:rPr>
          <w:rFonts w:cs="Courier New"/>
          <w:b/>
        </w:rPr>
      </w:pPr>
      <w:r>
        <w:rPr>
          <w:rFonts w:cs="Courier New"/>
          <w:b/>
        </w:rPr>
        <w:t xml:space="preserve">        Presidente, em exercício, da 2ª Seção.</w:t>
      </w:r>
    </w:p>
    <w:p w:rsidR="001E3587" w:rsidRPr="000A08CD" w:rsidRDefault="001E3587" w:rsidP="001E3587">
      <w:pPr>
        <w:pStyle w:val="Identificao"/>
        <w:ind w:left="1418"/>
        <w:rPr>
          <w:rFonts w:cs="Courier New"/>
        </w:rPr>
      </w:pPr>
      <w:r>
        <w:rPr>
          <w:rFonts w:cs="Courier New"/>
          <w:b/>
        </w:rPr>
        <w:t xml:space="preserve">         (art. 62, §2º do RITRF da 1ª Região</w:t>
      </w:r>
      <w:proofErr w:type="gramStart"/>
      <w:r>
        <w:rPr>
          <w:rFonts w:cs="Courier New"/>
          <w:b/>
        </w:rPr>
        <w:t>)</w:t>
      </w:r>
      <w:proofErr w:type="gramEnd"/>
    </w:p>
    <w:p w:rsidR="001E3587" w:rsidRPr="005E5D92" w:rsidRDefault="001E3587" w:rsidP="001E3587">
      <w:pPr>
        <w:pStyle w:val="Identificao"/>
        <w:jc w:val="center"/>
      </w:pPr>
    </w:p>
    <w:p w:rsidR="001E3587" w:rsidRPr="00B76300" w:rsidRDefault="001E3587" w:rsidP="001E3587">
      <w:pPr>
        <w:pStyle w:val="Identificao"/>
      </w:pPr>
    </w:p>
    <w:p w:rsidR="0015179D" w:rsidRPr="001E3587" w:rsidRDefault="0015179D" w:rsidP="001E3587">
      <w:pPr>
        <w:pStyle w:val="Identificao"/>
      </w:pPr>
    </w:p>
    <w:sectPr w:rsidR="0015179D" w:rsidRPr="001E3587" w:rsidSect="004554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B9D" w:rsidRDefault="00FB4B9D">
      <w:r>
        <w:separator/>
      </w:r>
    </w:p>
  </w:endnote>
  <w:endnote w:type="continuationSeparator" w:id="0">
    <w:p w:rsidR="00FB4B9D" w:rsidRDefault="00FB4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4DF" w:rsidRDefault="008704D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9D" w:rsidRDefault="00FB4B9D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5A598B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5A598B">
      <w:rPr>
        <w:rFonts w:ascii="Arial" w:hAnsi="Arial"/>
        <w:sz w:val="10"/>
      </w:rPr>
      <w:fldChar w:fldCharType="separate"/>
    </w:r>
    <w:r w:rsidR="008704DF">
      <w:rPr>
        <w:rFonts w:ascii="Arial" w:hAnsi="Arial"/>
        <w:noProof/>
        <w:sz w:val="10"/>
      </w:rPr>
      <w:t>W:\2015\Outros\Cum. Sent. 56513-03-BA.M13.docx</w:t>
    </w:r>
    <w:r w:rsidR="005A598B">
      <w:rPr>
        <w:rFonts w:ascii="Arial" w:hAnsi="Arial"/>
        <w:sz w:val="1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9D" w:rsidRDefault="00FB4B9D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5A598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5A598B">
      <w:rPr>
        <w:rFonts w:ascii="Arial" w:hAnsi="Arial"/>
        <w:sz w:val="13"/>
      </w:rPr>
      <w:fldChar w:fldCharType="separate"/>
    </w:r>
    <w:r w:rsidR="008704DF">
      <w:rPr>
        <w:rFonts w:ascii="Arial" w:hAnsi="Arial"/>
        <w:noProof/>
        <w:sz w:val="13"/>
      </w:rPr>
      <w:t>W:\2015\Outros\Cum. Sent. 56513-03-BA.M13.docx</w:t>
    </w:r>
    <w:r w:rsidR="005A598B">
      <w:rPr>
        <w:rFonts w:ascii="Arial" w:hAnsi="Arial"/>
        <w:sz w:val="13"/>
      </w:rPr>
      <w:fldChar w:fldCharType="end"/>
    </w:r>
  </w:p>
  <w:p w:rsidR="00FB4B9D" w:rsidRDefault="00FB4B9D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5A598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5A598B">
      <w:rPr>
        <w:rFonts w:ascii="Arial" w:hAnsi="Arial"/>
        <w:sz w:val="13"/>
      </w:rPr>
      <w:fldChar w:fldCharType="separate"/>
    </w:r>
    <w:r w:rsidR="008704DF">
      <w:rPr>
        <w:rFonts w:ascii="Arial" w:hAnsi="Arial"/>
        <w:noProof/>
        <w:sz w:val="13"/>
      </w:rPr>
      <w:t>M13</w:t>
    </w:r>
    <w:r w:rsidR="005A598B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B9D" w:rsidRDefault="00FB4B9D">
      <w:r>
        <w:separator/>
      </w:r>
    </w:p>
  </w:footnote>
  <w:footnote w:type="continuationSeparator" w:id="0">
    <w:p w:rsidR="00FB4B9D" w:rsidRDefault="00FB4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4DF" w:rsidRDefault="008704D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9D" w:rsidRDefault="00FB4B9D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FB4B9D" w:rsidRDefault="00FB4B9D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5A598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5A598B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2</w:t>
    </w:r>
    <w:r w:rsidR="005A598B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5A598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5A598B">
      <w:rPr>
        <w:rFonts w:ascii="Arial" w:hAnsi="Arial" w:cs="Arial"/>
        <w:bCs/>
        <w:sz w:val="16"/>
      </w:rPr>
      <w:fldChar w:fldCharType="separate"/>
    </w:r>
    <w:r w:rsidR="008704DF">
      <w:rPr>
        <w:rFonts w:ascii="Arial" w:hAnsi="Arial" w:cs="Arial"/>
        <w:bCs/>
        <w:noProof/>
        <w:sz w:val="16"/>
      </w:rPr>
      <w:t>1</w:t>
    </w:r>
    <w:r w:rsidR="005A598B">
      <w:rPr>
        <w:rFonts w:ascii="Arial" w:hAnsi="Arial" w:cs="Arial"/>
        <w:bCs/>
        <w:sz w:val="16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B9D" w:rsidRPr="001E3587" w:rsidRDefault="00FB4B9D" w:rsidP="001E3587">
    <w:pPr>
      <w:jc w:val="right"/>
      <w:rPr>
        <w:rFonts w:ascii="Interleaved 2of5" w:hAnsi="Interleaved 2of5"/>
        <w:sz w:val="48"/>
      </w:rPr>
    </w:pPr>
    <w:r w:rsidRPr="001E3587">
      <w:rPr>
        <w:rFonts w:ascii="Interleaved 2of5" w:hAnsi="Interleaved 2of5"/>
        <w:sz w:val="48"/>
      </w:rPr>
      <w:t>(ÆÁNP1H100)</w:t>
    </w:r>
  </w:p>
  <w:p w:rsidR="00FB4B9D" w:rsidRDefault="00FB4B9D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B4B9D" w:rsidRDefault="00FB4B9D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FB4B9D" w:rsidRDefault="00FB4B9D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4B9D"/>
    <w:rsid w:val="0014518D"/>
    <w:rsid w:val="0015179D"/>
    <w:rsid w:val="00191A8C"/>
    <w:rsid w:val="001E3587"/>
    <w:rsid w:val="002113AA"/>
    <w:rsid w:val="002331F7"/>
    <w:rsid w:val="002E1B86"/>
    <w:rsid w:val="00397063"/>
    <w:rsid w:val="00413610"/>
    <w:rsid w:val="004269A8"/>
    <w:rsid w:val="004554A7"/>
    <w:rsid w:val="00462716"/>
    <w:rsid w:val="00471CDF"/>
    <w:rsid w:val="004C17AC"/>
    <w:rsid w:val="005A598B"/>
    <w:rsid w:val="005E20DB"/>
    <w:rsid w:val="006779DE"/>
    <w:rsid w:val="006A4ECE"/>
    <w:rsid w:val="00762497"/>
    <w:rsid w:val="007A7066"/>
    <w:rsid w:val="007C3424"/>
    <w:rsid w:val="0083458E"/>
    <w:rsid w:val="00844602"/>
    <w:rsid w:val="008704DF"/>
    <w:rsid w:val="008713AE"/>
    <w:rsid w:val="00872397"/>
    <w:rsid w:val="008A3D69"/>
    <w:rsid w:val="008C4395"/>
    <w:rsid w:val="0099169E"/>
    <w:rsid w:val="00AA3ED0"/>
    <w:rsid w:val="00BB39B4"/>
    <w:rsid w:val="00C5492A"/>
    <w:rsid w:val="00D221D6"/>
    <w:rsid w:val="00DD0AC9"/>
    <w:rsid w:val="00E850E4"/>
    <w:rsid w:val="00EE29A7"/>
    <w:rsid w:val="00EE6447"/>
    <w:rsid w:val="00F41397"/>
    <w:rsid w:val="00F44175"/>
    <w:rsid w:val="00FB4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4518D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14518D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4518D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4518D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4518D"/>
    <w:pPr>
      <w:ind w:left="2835"/>
    </w:pPr>
  </w:style>
  <w:style w:type="paragraph" w:customStyle="1" w:styleId="transcrio3">
    <w:name w:val="transcrição 3"/>
    <w:basedOn w:val="Identificao"/>
    <w:rsid w:val="0014518D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4518D"/>
    <w:pPr>
      <w:ind w:left="4536"/>
    </w:pPr>
  </w:style>
  <w:style w:type="paragraph" w:customStyle="1" w:styleId="assinatura">
    <w:name w:val="assinatura"/>
    <w:basedOn w:val="Pargrafo"/>
    <w:rsid w:val="0014518D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4518D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1E3587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1E3587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1E3587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FB4B9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B4B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1</Pages>
  <Words>83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tr132203</dc:creator>
  <cp:lastModifiedBy>tr300736</cp:lastModifiedBy>
  <cp:revision>2</cp:revision>
  <cp:lastPrinted>2015-08-13T13:55:00Z</cp:lastPrinted>
  <dcterms:created xsi:type="dcterms:W3CDTF">2015-08-14T18:02:00Z</dcterms:created>
  <dcterms:modified xsi:type="dcterms:W3CDTF">2015-08-14T18:02:00Z</dcterms:modified>
</cp:coreProperties>
</file>