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BAF" w:rsidRPr="001A2BAF" w:rsidRDefault="001A2BAF" w:rsidP="003B2846">
      <w:pPr>
        <w:pStyle w:val="TextosemFormatao"/>
        <w:rPr>
          <w:rFonts w:ascii="Courier New" w:hAnsi="Courier New" w:cs="Courier New"/>
        </w:rPr>
      </w:pPr>
    </w:p>
    <w:p w:rsidR="001A2BAF" w:rsidRPr="001A2BAF" w:rsidRDefault="001A2BAF" w:rsidP="001A2BAF">
      <w:pPr>
        <w:pStyle w:val="Identificao"/>
      </w:pPr>
      <w:r w:rsidRPr="001A2BAF">
        <w:t xml:space="preserve">Numeração Única: 293996520124013500 </w:t>
      </w:r>
    </w:p>
    <w:p w:rsidR="001A2BAF" w:rsidRPr="001A2BAF" w:rsidRDefault="001A2BAF" w:rsidP="001A2BAF">
      <w:pPr>
        <w:pStyle w:val="Identificao"/>
      </w:pPr>
      <w:r w:rsidRPr="001A2BAF">
        <w:t>APELAÇÃO CÍVEL  0029399-65.2012.4.01.3500/GO</w:t>
      </w:r>
    </w:p>
    <w:p w:rsidR="001A2BAF" w:rsidRPr="001A2BAF" w:rsidRDefault="001A2BAF" w:rsidP="001A2BAF">
      <w:pPr>
        <w:pStyle w:val="Identificao"/>
      </w:pPr>
      <w:r w:rsidRPr="001A2BAF">
        <w:t>Processo na Origem: 293996520124013500</w:t>
      </w:r>
    </w:p>
    <w:p w:rsidR="001A2BAF" w:rsidRPr="001A2BAF" w:rsidRDefault="001A2BAF" w:rsidP="001A2BAF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1A2BAF" w:rsidRPr="001A2BAF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RELATOR(A)</w:t>
            </w:r>
          </w:p>
        </w:tc>
        <w:tc>
          <w:tcPr>
            <w:tcW w:w="3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JUIZ FEDERAL CRISTIANO MIRANDA DE SANTANA</w:t>
            </w:r>
          </w:p>
        </w:tc>
      </w:tr>
      <w:tr w:rsidR="001A2BAF" w:rsidRPr="001A2BAF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APELANTE</w:t>
            </w:r>
          </w:p>
        </w:tc>
        <w:tc>
          <w:tcPr>
            <w:tcW w:w="3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 xml:space="preserve">JOSE PAULINO PEREIRA </w:t>
            </w:r>
          </w:p>
        </w:tc>
      </w:tr>
      <w:tr w:rsidR="001A2BAF" w:rsidRPr="001A2BAF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ADVOGADO</w:t>
            </w:r>
          </w:p>
        </w:tc>
        <w:tc>
          <w:tcPr>
            <w:tcW w:w="3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GO00029132 - FERNANDO GONCALVES DIAS E OUTRO(A)</w:t>
            </w:r>
          </w:p>
        </w:tc>
      </w:tr>
      <w:tr w:rsidR="001A2BAF" w:rsidRPr="001A2BAF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APELANTE</w:t>
            </w:r>
          </w:p>
        </w:tc>
        <w:tc>
          <w:tcPr>
            <w:tcW w:w="3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 xml:space="preserve">INSTITUTO NACIONAL DO SEGURO SOCIAL - INSS </w:t>
            </w:r>
          </w:p>
        </w:tc>
      </w:tr>
      <w:tr w:rsidR="001A2BAF" w:rsidRPr="001A2BAF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PROCURADOR</w:t>
            </w:r>
          </w:p>
        </w:tc>
        <w:tc>
          <w:tcPr>
            <w:tcW w:w="3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 xml:space="preserve">ADRIANA MAIA VENTURINI </w:t>
            </w:r>
          </w:p>
        </w:tc>
      </w:tr>
      <w:tr w:rsidR="001A2BAF" w:rsidRPr="001A2BAF" w:rsidTr="001A2BAF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APELADO</w:t>
            </w:r>
          </w:p>
        </w:tc>
        <w:tc>
          <w:tcPr>
            <w:tcW w:w="3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>:</w:t>
            </w:r>
          </w:p>
        </w:tc>
        <w:tc>
          <w:tcPr>
            <w:tcW w:w="7600" w:type="dxa"/>
            <w:shd w:val="clear" w:color="auto" w:fill="auto"/>
          </w:tcPr>
          <w:p w:rsidR="001A2BAF" w:rsidRPr="001A2BAF" w:rsidRDefault="001A2BAF" w:rsidP="001A2BAF">
            <w:pPr>
              <w:pStyle w:val="Identificao"/>
            </w:pPr>
            <w:r w:rsidRPr="001A2BAF">
              <w:t xml:space="preserve">OS MESMOS </w:t>
            </w:r>
          </w:p>
        </w:tc>
      </w:tr>
    </w:tbl>
    <w:p w:rsidR="001A2BAF" w:rsidRPr="001A2BAF" w:rsidRDefault="001A2BAF" w:rsidP="001A2BAF">
      <w:pPr>
        <w:pStyle w:val="Identificao"/>
      </w:pPr>
    </w:p>
    <w:p w:rsidR="001A2BAF" w:rsidRPr="001A2BAF" w:rsidRDefault="001A2BAF" w:rsidP="001A2BAF">
      <w:pPr>
        <w:jc w:val="center"/>
        <w:rPr>
          <w:rFonts w:ascii="Arial" w:eastAsia="Times New Roman" w:hAnsi="Arial" w:cs="Arial"/>
          <w:u w:val="single"/>
          <w:lang w:eastAsia="pt-BR"/>
        </w:rPr>
      </w:pPr>
      <w:r w:rsidRPr="001A2BAF">
        <w:rPr>
          <w:rFonts w:ascii="Arial" w:eastAsia="Times New Roman" w:hAnsi="Arial" w:cs="Arial"/>
          <w:u w:val="single"/>
          <w:lang w:eastAsia="pt-BR"/>
        </w:rPr>
        <w:t>EMENTA</w:t>
      </w:r>
    </w:p>
    <w:p w:rsidR="001A2BAF" w:rsidRPr="001A2BAF" w:rsidRDefault="001A2BAF" w:rsidP="001A2BAF">
      <w:pPr>
        <w:jc w:val="both"/>
        <w:rPr>
          <w:rFonts w:ascii="Arial" w:hAnsi="Arial" w:cs="Arial"/>
          <w:shd w:val="clear" w:color="auto" w:fill="FFFFFF"/>
        </w:rPr>
      </w:pPr>
    </w:p>
    <w:p w:rsidR="001A2BAF" w:rsidRPr="001A2BAF" w:rsidRDefault="001A2BAF" w:rsidP="001A2BAF">
      <w:pPr>
        <w:jc w:val="both"/>
        <w:rPr>
          <w:rFonts w:ascii="Arial" w:hAnsi="Arial" w:cs="Arial"/>
          <w:shd w:val="clear" w:color="auto" w:fill="FFFFFF"/>
        </w:rPr>
      </w:pPr>
      <w:r w:rsidRPr="001A2BAF">
        <w:rPr>
          <w:rFonts w:ascii="Arial" w:hAnsi="Arial" w:cs="Arial"/>
          <w:shd w:val="clear" w:color="auto" w:fill="FFFFFF"/>
        </w:rPr>
        <w:t>PREVIDENCIÁRIO E PROCESSUAL CIVIL. SENTENÇA ILÍQUIDA. REMESSA NECESSÁRIA. REVISÃO. APOSENTADORIA POR TEMPO DE CONTRIBUIÇÃO.  PERÍODO ENQUADRADO PELO INSS. AUSÊNCIA DE INTERESSE DE AGIR. EXTINÇÃO PARCIAL. ELETRICISTA. NÃO COMPROVAÇÃO DOS REQUISITOS PARA O RECONHECIMENTO DA ESPECIALIDADE.  CONVERSÃO DO TEMPO COMUM EM ESPECIAL. IMPOSSIBILIDADE, POIS NÃO IMPLEMENTADO O DIREITO À APOSENTAÇÃO ANTES DA VIGÊNCIA LEI Nº 9.032/95. REVISÃ INDEVIDA.</w:t>
      </w:r>
    </w:p>
    <w:p w:rsidR="001A2BAF" w:rsidRPr="001A2BAF" w:rsidRDefault="001A2BAF" w:rsidP="001A2BAF">
      <w:pPr>
        <w:jc w:val="both"/>
        <w:rPr>
          <w:rFonts w:ascii="Arial" w:hAnsi="Arial" w:cs="Arial"/>
        </w:rPr>
      </w:pPr>
      <w:r w:rsidRPr="001A2BAF">
        <w:rPr>
          <w:rFonts w:ascii="Arial" w:hAnsi="Arial" w:cs="Arial"/>
        </w:rPr>
        <w:t>1. Diante da iliquidez da condenação, com possibilidade de o proveito econômico ultrapassar a sessenta salários, impõe-se o reexame da sentença, nos termos da Súmula nº 490 do STJ. Remessa oficial tida por interposta.</w:t>
      </w:r>
    </w:p>
    <w:p w:rsidR="001A2BAF" w:rsidRPr="001A2BAF" w:rsidRDefault="001A2BAF" w:rsidP="001A2BAF">
      <w:pPr>
        <w:jc w:val="both"/>
        <w:rPr>
          <w:rFonts w:ascii="Arial" w:hAnsi="Arial" w:cs="Arial"/>
          <w:shd w:val="clear" w:color="auto" w:fill="FFFFFF"/>
        </w:rPr>
      </w:pPr>
      <w:r w:rsidRPr="001A2BAF">
        <w:rPr>
          <w:rFonts w:ascii="Arial" w:hAnsi="Arial" w:cs="Arial"/>
          <w:shd w:val="clear" w:color="auto" w:fill="FFFFFF"/>
        </w:rPr>
        <w:t xml:space="preserve">2. Demonstrado que o período de 05/12/1977 a 05/03/1997, enquadrado na sentença, foi computado como especial no momento da concessão do benefício na esfera administrativa, resta configurada a ausência de interesse processual da parte autora à averbação diferenciada deste intervalo. Ausência de interesse de agir reconhecida. Processo parcialmente extinto sem resolução do mérito (art. 485, VI, CPC/2015). </w:t>
      </w:r>
    </w:p>
    <w:p w:rsidR="001A2BAF" w:rsidRPr="001A2BAF" w:rsidRDefault="001A2BAF" w:rsidP="001A2BAF">
      <w:pPr>
        <w:jc w:val="both"/>
        <w:rPr>
          <w:rFonts w:ascii="Arial" w:hAnsi="Arial" w:cs="Arial"/>
          <w:shd w:val="clear" w:color="auto" w:fill="FFFFFF"/>
        </w:rPr>
      </w:pPr>
      <w:r w:rsidRPr="001A2BAF">
        <w:rPr>
          <w:rFonts w:ascii="Arial" w:hAnsi="Arial" w:cs="Arial"/>
          <w:shd w:val="clear" w:color="auto" w:fill="FFFFFF"/>
        </w:rPr>
        <w:t xml:space="preserve">3. As condições especiais de trabalho demonstram-se: a) até 28/04/1995 (dia anterior à vigência da Lei nº 9.032/95), pelo enquadramento profissional, ou mediante formulários da própria empresa ou laudos técnicos; b) a partir de 29/04/1995, por formulários próprios (SB-40 e DSS-8030, padronizados pelo INSS), preenchidos pela empresa, ou mediante laudo; c) a partir de 06/03/1997, por Laudo Técnico de Condições Ambientais do Trabalho (LTCAT), expedido por médico do trabalho ou engenheiro de segurança do trabalho, devendo as empresas, desde então, elaborar e manter Perfil Profissiográfico Previdenciário (PPP) das atividades desenvolvidas pelos trabalhadores. </w:t>
      </w:r>
    </w:p>
    <w:p w:rsidR="001A2BAF" w:rsidRPr="001A2BAF" w:rsidRDefault="001A2BAF" w:rsidP="001A2BAF">
      <w:pPr>
        <w:jc w:val="both"/>
        <w:rPr>
          <w:rFonts w:ascii="Arial" w:hAnsi="Arial" w:cs="Arial"/>
          <w:shd w:val="clear" w:color="auto" w:fill="FFFFFF"/>
        </w:rPr>
      </w:pPr>
      <w:r w:rsidRPr="001A2BAF">
        <w:rPr>
          <w:rFonts w:ascii="Arial" w:hAnsi="Arial" w:cs="Arial"/>
          <w:shd w:val="clear" w:color="auto" w:fill="FFFFFF"/>
          <w:lang w:eastAsia="pt-BR"/>
        </w:rPr>
        <w:t>4</w:t>
      </w:r>
      <w:r w:rsidRPr="001A2BAF">
        <w:rPr>
          <w:rFonts w:ascii="Arial" w:hAnsi="Arial" w:cs="Arial"/>
          <w:shd w:val="clear" w:color="auto" w:fill="FFFFFF"/>
        </w:rPr>
        <w:t>. As normas regulamentadoras, que preveem os agentes e as atividades consideradas insalubres, são meramente exemplificativas e, havendo a devida comprovação de exercício de outras atividades prejudiciais à saúde do obreiro, é devido o enquadramento destas, mesmo após o Decreto nº 2.172/97 (STJ - AgRg no REsp: 1328197 PR 2012/0120441-9, Relator: Ministro SÉRGIO KUKINA; PRIMEIRA TURMA, DJe 22/05/2013).</w:t>
      </w:r>
    </w:p>
    <w:p w:rsidR="001A2BAF" w:rsidRPr="001A2BAF" w:rsidRDefault="001A2BAF" w:rsidP="001A2BAF">
      <w:pPr>
        <w:jc w:val="both"/>
        <w:rPr>
          <w:rFonts w:ascii="Arial" w:hAnsi="Arial" w:cs="Arial"/>
          <w:shd w:val="clear" w:color="auto" w:fill="FFFFFF"/>
        </w:rPr>
      </w:pPr>
      <w:r w:rsidRPr="001A2BAF">
        <w:rPr>
          <w:rFonts w:ascii="Arial" w:hAnsi="Arial" w:cs="Arial"/>
          <w:shd w:val="clear" w:color="auto" w:fill="FFFFFF"/>
        </w:rPr>
        <w:t>5. Assim, o fato de o Decreto n. 2.172/97 não ter previsto o agente agressivo eletricidade como causa para se reconhecer período de atividade de natureza especial, não afasta o direito do segurado à contagem de tempo especial quando comprovada a sua exposição, de forma habitual e permanente, a esse fator de periculosidade (AgRg no AREsp 143.834/RN, Rel. Ministro BENEDITO GONÇALVES, PRIMEIRA TURMA, DJe 25/06/2013.</w:t>
      </w:r>
    </w:p>
    <w:p w:rsidR="001A2BAF" w:rsidRPr="001A2BAF" w:rsidRDefault="001A2BAF" w:rsidP="001A2BAF">
      <w:pPr>
        <w:jc w:val="both"/>
        <w:rPr>
          <w:rFonts w:ascii="Arial" w:hAnsi="Arial" w:cs="Arial"/>
          <w:shd w:val="clear" w:color="auto" w:fill="FFFFFF"/>
        </w:rPr>
      </w:pPr>
      <w:r w:rsidRPr="001A2BAF">
        <w:rPr>
          <w:rFonts w:ascii="Arial" w:hAnsi="Arial" w:cs="Arial"/>
          <w:shd w:val="clear" w:color="auto" w:fill="FFFFFF"/>
        </w:rPr>
        <w:t xml:space="preserve">6. A sentença não observou o regramento aplicável e, mesmo ausente a comprovação da tensão elétrica mínima para o reconhecimento da especialidade, enquadrou como especial o intervalo de 06/03/1997 a 09/12/1997 apenas com base na profissão do autor (eletricista de linha de </w:t>
      </w:r>
      <w:r w:rsidRPr="001A2BAF">
        <w:rPr>
          <w:rFonts w:ascii="Arial" w:hAnsi="Arial" w:cs="Arial"/>
          <w:shd w:val="clear" w:color="auto" w:fill="FFFFFF"/>
        </w:rPr>
        <w:lastRenderedPageBreak/>
        <w:t xml:space="preserve">transmissão). Excluído tal enquadramento, deve ser afastada a revisão da renda mensal inicial do beneficio, deferida na sentença. </w:t>
      </w:r>
    </w:p>
    <w:p w:rsidR="001A2BAF" w:rsidRPr="001A2BAF" w:rsidRDefault="001A2BAF" w:rsidP="001A2BAF">
      <w:pPr>
        <w:jc w:val="both"/>
        <w:rPr>
          <w:rFonts w:ascii="Arial" w:hAnsi="Arial" w:cs="Arial"/>
          <w:shd w:val="clear" w:color="auto" w:fill="FFFFFF"/>
        </w:rPr>
      </w:pPr>
      <w:r w:rsidRPr="001A2BAF">
        <w:rPr>
          <w:rFonts w:ascii="Arial" w:hAnsi="Arial" w:cs="Arial"/>
          <w:shd w:val="clear" w:color="auto" w:fill="FFFFFF"/>
        </w:rPr>
        <w:t xml:space="preserve">7. O período compreendido entre 10/12/1997 a 02/08/2004 deve ser computado como tempo comum ante a ausência de comprovação da exposição do autor a qualquer fator de risco. Registre-se que, a despeito de o formulário, cujas informações tenham sido extraídas do laudo, dispensar a apresentação do laudo técnico, o perfil profissiográfico previdenciário juntado aos autos, alusivo ao mencionado período, encontra-se apócrifo e sequer indica a pessoa responsável pela sua emissão, sendo inservível como prova da especialidade do labor. </w:t>
      </w:r>
    </w:p>
    <w:p w:rsidR="001A2BAF" w:rsidRPr="001A2BAF" w:rsidRDefault="001A2BAF" w:rsidP="001A2BAF">
      <w:pPr>
        <w:jc w:val="both"/>
        <w:rPr>
          <w:rFonts w:ascii="Arial" w:hAnsi="Arial" w:cs="Arial"/>
          <w:shd w:val="clear" w:color="auto" w:fill="FFFFFF"/>
        </w:rPr>
      </w:pPr>
      <w:r w:rsidRPr="001A2BAF">
        <w:rPr>
          <w:rFonts w:ascii="Arial" w:hAnsi="Arial" w:cs="Arial"/>
          <w:shd w:val="clear" w:color="auto" w:fill="FFFFFF"/>
        </w:rPr>
        <w:t>8. A possibilidade de conversão do tempo comum em especial, para fins de concessão de aposentadoria especial, só é possível nos casos  em  que os requisitos para o benefício tenham sido adimplidos antes  da  vigência  da  Lei  nº 9.032,  de 28/04/95, pois é necessário que ele tenha reunido os requisitos para o benefício pretendido antes da referida Lei,  independentemente  do  momento  em  que foi prestado  o  serviço ou realizado o requerimento (AgInt no AREsp 513.691/PR, Rel. Ministra ASSUSETE MAGALHÃES, SEGUNDA TURMA, julgado em 02/02/2017, DJe 13/02/2017). Como, na hipótese, os requisitos para a aposentação não estavam atendidos antes da vigência da Lei nº 9.032/95, inviável se mostra a conversão do tempo comum em especial.</w:t>
      </w:r>
    </w:p>
    <w:p w:rsidR="001A2BAF" w:rsidRPr="001A2BAF" w:rsidRDefault="001A2BAF" w:rsidP="001A2BAF">
      <w:pPr>
        <w:jc w:val="both"/>
        <w:rPr>
          <w:rFonts w:ascii="Arial" w:hAnsi="Arial" w:cs="Arial"/>
        </w:rPr>
      </w:pPr>
      <w:r w:rsidRPr="001A2BAF">
        <w:rPr>
          <w:rFonts w:ascii="Arial" w:hAnsi="Arial" w:cs="Arial"/>
        </w:rPr>
        <w:t xml:space="preserve">9. Custas e honorários pela parte autora, parte vencida, estes fixados em 10% do valor da causa, cuja exigibilidade ficará condicionada às hipóteses do §3º do art. 98 do NCPC, em razão da assistência judiciária gratuita deferida (fl. 92). </w:t>
      </w:r>
    </w:p>
    <w:p w:rsidR="001A2BAF" w:rsidRPr="001A2BAF" w:rsidRDefault="001A2BAF" w:rsidP="001A2BAF">
      <w:pPr>
        <w:jc w:val="both"/>
        <w:rPr>
          <w:rFonts w:ascii="Arial" w:hAnsi="Arial" w:cs="Arial"/>
          <w:shd w:val="clear" w:color="auto" w:fill="FFFFFF"/>
        </w:rPr>
      </w:pPr>
      <w:r w:rsidRPr="001A2BAF">
        <w:rPr>
          <w:rFonts w:ascii="Arial" w:hAnsi="Arial" w:cs="Arial"/>
          <w:shd w:val="clear" w:color="auto" w:fill="FFFFFF"/>
        </w:rPr>
        <w:t>10. Apelação do INSS e remessa oficial, tida por interposta, providas (itens 2, 6 e 9). Apelação da parte autora desprovida.</w:t>
      </w:r>
    </w:p>
    <w:p w:rsidR="001A2BAF" w:rsidRPr="001A2BAF" w:rsidRDefault="001A2BAF" w:rsidP="001A2BAF">
      <w:pPr>
        <w:jc w:val="center"/>
        <w:rPr>
          <w:rFonts w:ascii="Arial" w:hAnsi="Arial" w:cs="Arial"/>
          <w:u w:val="single"/>
        </w:rPr>
      </w:pPr>
      <w:r w:rsidRPr="001A2BAF">
        <w:rPr>
          <w:rFonts w:ascii="Arial" w:hAnsi="Arial" w:cs="Arial"/>
          <w:u w:val="single"/>
        </w:rPr>
        <w:t>ACÓRDÃO</w:t>
      </w:r>
    </w:p>
    <w:p w:rsidR="001A2BAF" w:rsidRPr="001A2BAF" w:rsidRDefault="001A2BAF" w:rsidP="001A2BAF">
      <w:pPr>
        <w:ind w:firstLine="1418"/>
        <w:jc w:val="both"/>
        <w:rPr>
          <w:rFonts w:ascii="Arial" w:hAnsi="Arial" w:cs="Arial"/>
        </w:rPr>
      </w:pPr>
      <w:r w:rsidRPr="001A2BAF">
        <w:rPr>
          <w:rFonts w:ascii="Arial" w:hAnsi="Arial" w:cs="Arial"/>
        </w:rPr>
        <w:t>Decide a Câmara Regional Previdenciária da Bahia, por unanimidade, dar provimento à apelação do INSS e à remessa oficial, tida por interposta, e negar provimento à apelação da parte autora.</w:t>
      </w:r>
    </w:p>
    <w:p w:rsidR="001A2BAF" w:rsidRPr="001A2BAF" w:rsidRDefault="001A2BAF" w:rsidP="001A2BAF">
      <w:pPr>
        <w:ind w:firstLine="1418"/>
        <w:jc w:val="both"/>
        <w:rPr>
          <w:rFonts w:ascii="Arial" w:eastAsia="Times New Roman" w:hAnsi="Arial" w:cs="Arial"/>
          <w:lang w:eastAsia="pt-BR"/>
        </w:rPr>
      </w:pPr>
      <w:r w:rsidRPr="001A2BAF">
        <w:rPr>
          <w:rFonts w:ascii="Arial" w:eastAsia="Times New Roman" w:hAnsi="Arial" w:cs="Arial"/>
          <w:lang w:eastAsia="pt-BR"/>
        </w:rPr>
        <w:t>Salvador/BA, 04 de agosto de 2017.</w:t>
      </w:r>
    </w:p>
    <w:p w:rsidR="001A2BAF" w:rsidRPr="001A2BAF" w:rsidRDefault="001A2BAF" w:rsidP="001A2BAF">
      <w:pPr>
        <w:jc w:val="center"/>
        <w:rPr>
          <w:rFonts w:ascii="Arial" w:eastAsia="Times New Roman" w:hAnsi="Arial" w:cs="Arial"/>
          <w:lang w:eastAsia="pt-BR"/>
        </w:rPr>
      </w:pPr>
      <w:r w:rsidRPr="001A2BAF">
        <w:rPr>
          <w:rFonts w:ascii="Arial" w:eastAsia="Times New Roman" w:hAnsi="Arial" w:cs="Arial"/>
          <w:lang w:eastAsia="pt-BR"/>
        </w:rPr>
        <w:t>Juiz Federal CRISTIANO MIRANDA DE SANTANA</w:t>
      </w:r>
    </w:p>
    <w:p w:rsidR="001A2BAF" w:rsidRPr="001A2BAF" w:rsidRDefault="001A2BAF" w:rsidP="001A2BAF">
      <w:pPr>
        <w:jc w:val="center"/>
        <w:rPr>
          <w:rFonts w:ascii="Arial" w:hAnsi="Arial" w:cs="Arial"/>
          <w:shd w:val="clear" w:color="auto" w:fill="FFFFFF"/>
        </w:rPr>
      </w:pPr>
      <w:r w:rsidRPr="001A2BAF">
        <w:rPr>
          <w:rFonts w:ascii="Arial" w:eastAsia="Times New Roman" w:hAnsi="Arial" w:cs="Arial"/>
          <w:shd w:val="clear" w:color="auto" w:fill="FFFFFF"/>
          <w:lang w:eastAsia="pt-BR"/>
        </w:rPr>
        <w:t>RELATOR</w:t>
      </w:r>
    </w:p>
    <w:p w:rsidR="0015179D" w:rsidRPr="001A2BAF" w:rsidRDefault="0015179D" w:rsidP="001A2BAF">
      <w:pPr>
        <w:pStyle w:val="Identificao"/>
      </w:pPr>
    </w:p>
    <w:sectPr w:rsidR="0015179D" w:rsidRPr="001A2BAF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591" w:rsidRDefault="00AB5591">
      <w:r>
        <w:separator/>
      </w:r>
    </w:p>
  </w:endnote>
  <w:endnote w:type="continuationSeparator" w:id="0">
    <w:p w:rsidR="00AB5591" w:rsidRDefault="00AB55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1A2BAF">
      <w:rPr>
        <w:rFonts w:ascii="Arial" w:hAnsi="Arial"/>
        <w:noProof/>
        <w:sz w:val="10"/>
      </w:rPr>
      <w:t>Documento11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1A2BAF">
      <w:rPr>
        <w:rFonts w:ascii="Arial" w:hAnsi="Arial"/>
        <w:noProof/>
        <w:sz w:val="13"/>
      </w:rPr>
      <w:t>Documento11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1A2BAF">
      <w:rPr>
        <w:rFonts w:ascii="Arial" w:hAnsi="Arial"/>
        <w:noProof/>
        <w:sz w:val="13"/>
      </w:rPr>
      <w:t>TR300321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591" w:rsidRDefault="00AB5591">
      <w:r>
        <w:separator/>
      </w:r>
    </w:p>
  </w:footnote>
  <w:footnote w:type="continuationSeparator" w:id="0">
    <w:p w:rsidR="00AB5591" w:rsidRDefault="00AB55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1A2BAF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1A2BAF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BAF" w:rsidRPr="001A2BAF" w:rsidRDefault="001A2BAF" w:rsidP="001A2BAF">
    <w:pPr>
      <w:jc w:val="right"/>
      <w:rPr>
        <w:rFonts w:ascii="Interleaved 2of5" w:hAnsi="Interleaved 2of5"/>
        <w:sz w:val="48"/>
      </w:rPr>
    </w:pPr>
    <w:r w:rsidRPr="001A2BAF">
      <w:rPr>
        <w:rFonts w:ascii="Interleaved 2of5" w:hAnsi="Interleaved 2of5"/>
        <w:sz w:val="48"/>
      </w:rPr>
      <w:t>(MWîÂ1H1S0)</w:t>
    </w:r>
  </w:p>
  <w:p w:rsidR="001A2BAF" w:rsidRDefault="001A2BAF" w:rsidP="001A2BAF">
    <w:pPr>
      <w:spacing w:before="120"/>
      <w:rPr>
        <w:rFonts w:ascii="Arial" w:hAnsi="Arial"/>
        <w:sz w:val="16"/>
      </w:rPr>
    </w:pPr>
  </w:p>
  <w:p w:rsidR="004554A7" w:rsidRDefault="001A2BAF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5591"/>
    <w:rsid w:val="0015179D"/>
    <w:rsid w:val="00191A8C"/>
    <w:rsid w:val="001A2BAF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AB5591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2BAF"/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1A2BAF"/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A2BAF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8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2</TotalTime>
  <Pages>2</Pages>
  <Words>824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5268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1</cp:revision>
  <dcterms:created xsi:type="dcterms:W3CDTF">2017-09-04T23:15:00Z</dcterms:created>
  <dcterms:modified xsi:type="dcterms:W3CDTF">2017-09-04T23:28:00Z</dcterms:modified>
</cp:coreProperties>
</file>