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685" w:rsidRDefault="000E6685" w:rsidP="006A7640">
      <w:pPr>
        <w:pStyle w:val="TextosemFormatao"/>
        <w:rPr>
          <w:rFonts w:ascii="Courier New" w:hAnsi="Courier New" w:cs="Courier New"/>
        </w:rPr>
      </w:pPr>
    </w:p>
    <w:p w:rsidR="000E6685" w:rsidRPr="000E6685" w:rsidRDefault="000E6685" w:rsidP="000E6685">
      <w:pPr>
        <w:pStyle w:val="Identificao"/>
        <w:rPr>
          <w:b/>
        </w:rPr>
      </w:pPr>
      <w:r w:rsidRPr="000E6685">
        <w:rPr>
          <w:b/>
        </w:rPr>
        <w:t>APELAÇÃO CRIMINAL</w:t>
      </w:r>
      <w:proofErr w:type="gramStart"/>
      <w:r w:rsidRPr="000E6685">
        <w:rPr>
          <w:b/>
        </w:rPr>
        <w:t xml:space="preserve">  </w:t>
      </w:r>
      <w:proofErr w:type="gramEnd"/>
      <w:r w:rsidRPr="000E6685">
        <w:rPr>
          <w:b/>
        </w:rPr>
        <w:t>0028538-43.2012.4.01.3900/PA</w:t>
      </w:r>
    </w:p>
    <w:p w:rsidR="000E6685" w:rsidRPr="000E6685" w:rsidRDefault="000E6685" w:rsidP="000E6685">
      <w:pPr>
        <w:pStyle w:val="Identificao"/>
        <w:rPr>
          <w:b/>
        </w:rPr>
      </w:pPr>
      <w:r w:rsidRPr="000E6685">
        <w:rPr>
          <w:b/>
        </w:rPr>
        <w:t>Processo na Origem: 285384320124013900</w:t>
      </w:r>
    </w:p>
    <w:p w:rsidR="000E6685" w:rsidRPr="000E6685" w:rsidRDefault="000E6685" w:rsidP="000E6685">
      <w:pPr>
        <w:pStyle w:val="Identificao"/>
        <w:rPr>
          <w:b/>
        </w:rPr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0E6685" w:rsidRPr="000E6685" w:rsidTr="000E6685">
        <w:tc>
          <w:tcPr>
            <w:tcW w:w="20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  <w:rPr>
                <w:b/>
              </w:rPr>
            </w:pPr>
            <w:proofErr w:type="gramStart"/>
            <w:r w:rsidRPr="000E6685">
              <w:rPr>
                <w:b/>
              </w:rPr>
              <w:t>RELATOR(</w:t>
            </w:r>
            <w:proofErr w:type="gramEnd"/>
            <w:r w:rsidRPr="000E6685">
              <w:rPr>
                <w:b/>
              </w:rPr>
              <w:t>A)</w:t>
            </w:r>
          </w:p>
        </w:tc>
        <w:tc>
          <w:tcPr>
            <w:tcW w:w="3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  <w:rPr>
                <w:b/>
              </w:rPr>
            </w:pPr>
            <w:r w:rsidRPr="000E6685">
              <w:rPr>
                <w:b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  <w:rPr>
                <w:b/>
              </w:rPr>
            </w:pPr>
            <w:r w:rsidRPr="000E6685">
              <w:rPr>
                <w:b/>
              </w:rPr>
              <w:t>JUIZ FEDERAL LEÃO APARECIDO ALVES (CONV.</w:t>
            </w:r>
            <w:proofErr w:type="gramStart"/>
            <w:r w:rsidRPr="000E6685">
              <w:rPr>
                <w:b/>
              </w:rPr>
              <w:t>)</w:t>
            </w:r>
            <w:proofErr w:type="gramEnd"/>
          </w:p>
        </w:tc>
      </w:tr>
      <w:tr w:rsidR="000E6685" w:rsidRPr="000E6685" w:rsidTr="000E6685">
        <w:tc>
          <w:tcPr>
            <w:tcW w:w="20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</w:pPr>
            <w:r w:rsidRPr="000E6685">
              <w:t>APELANTE</w:t>
            </w:r>
          </w:p>
        </w:tc>
        <w:tc>
          <w:tcPr>
            <w:tcW w:w="3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</w:pPr>
            <w:r w:rsidRPr="000E6685">
              <w:t>:</w:t>
            </w:r>
          </w:p>
        </w:tc>
        <w:tc>
          <w:tcPr>
            <w:tcW w:w="76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</w:pPr>
            <w:r w:rsidRPr="000E6685">
              <w:t xml:space="preserve">RONALDO ARAUJO COSTA </w:t>
            </w:r>
          </w:p>
        </w:tc>
      </w:tr>
      <w:tr w:rsidR="000E6685" w:rsidRPr="000E6685" w:rsidTr="000E6685">
        <w:tc>
          <w:tcPr>
            <w:tcW w:w="20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</w:pPr>
            <w:r w:rsidRPr="000E6685">
              <w:t>APELANTE</w:t>
            </w:r>
          </w:p>
        </w:tc>
        <w:tc>
          <w:tcPr>
            <w:tcW w:w="3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</w:pPr>
            <w:r w:rsidRPr="000E6685">
              <w:t>:</w:t>
            </w:r>
          </w:p>
        </w:tc>
        <w:tc>
          <w:tcPr>
            <w:tcW w:w="76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</w:pPr>
            <w:r w:rsidRPr="000E6685">
              <w:t xml:space="preserve">HORTENCIO PINHOTO COSTA </w:t>
            </w:r>
          </w:p>
        </w:tc>
      </w:tr>
      <w:tr w:rsidR="000E6685" w:rsidRPr="000E6685" w:rsidTr="000E6685">
        <w:tc>
          <w:tcPr>
            <w:tcW w:w="20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</w:pPr>
            <w:r w:rsidRPr="000E6685">
              <w:t>ADVOGADO</w:t>
            </w:r>
          </w:p>
        </w:tc>
        <w:tc>
          <w:tcPr>
            <w:tcW w:w="3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</w:pPr>
            <w:r w:rsidRPr="000E6685">
              <w:t>:</w:t>
            </w:r>
          </w:p>
        </w:tc>
        <w:tc>
          <w:tcPr>
            <w:tcW w:w="76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</w:pPr>
            <w:r w:rsidRPr="000E6685">
              <w:t xml:space="preserve">PA00014097 - EDUARDO NEVES LIMA FILHO </w:t>
            </w:r>
          </w:p>
        </w:tc>
      </w:tr>
      <w:tr w:rsidR="000E6685" w:rsidRPr="000E6685" w:rsidTr="000E6685">
        <w:tc>
          <w:tcPr>
            <w:tcW w:w="20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</w:pPr>
            <w:r w:rsidRPr="000E6685">
              <w:t>APELADO</w:t>
            </w:r>
          </w:p>
        </w:tc>
        <w:tc>
          <w:tcPr>
            <w:tcW w:w="3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</w:pPr>
            <w:r w:rsidRPr="000E6685">
              <w:t>:</w:t>
            </w:r>
          </w:p>
        </w:tc>
        <w:tc>
          <w:tcPr>
            <w:tcW w:w="76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</w:pPr>
            <w:r w:rsidRPr="000E6685">
              <w:t xml:space="preserve">JUSTICA PUBLICA </w:t>
            </w:r>
          </w:p>
        </w:tc>
      </w:tr>
      <w:tr w:rsidR="000E6685" w:rsidRPr="000E6685" w:rsidTr="000E6685">
        <w:tc>
          <w:tcPr>
            <w:tcW w:w="20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</w:pPr>
            <w:r w:rsidRPr="000E6685">
              <w:t>PROCURADOR</w:t>
            </w:r>
          </w:p>
        </w:tc>
        <w:tc>
          <w:tcPr>
            <w:tcW w:w="3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</w:pPr>
            <w:r w:rsidRPr="000E6685">
              <w:t>:</w:t>
            </w:r>
          </w:p>
        </w:tc>
        <w:tc>
          <w:tcPr>
            <w:tcW w:w="7600" w:type="dxa"/>
            <w:shd w:val="clear" w:color="auto" w:fill="auto"/>
          </w:tcPr>
          <w:p w:rsidR="000E6685" w:rsidRPr="000E6685" w:rsidRDefault="000E6685" w:rsidP="000E6685">
            <w:pPr>
              <w:pStyle w:val="Identificao"/>
            </w:pPr>
            <w:r w:rsidRPr="000E6685">
              <w:t xml:space="preserve">NAYANA FADUL DA SILVA </w:t>
            </w:r>
          </w:p>
        </w:tc>
      </w:tr>
    </w:tbl>
    <w:p w:rsidR="000E6685" w:rsidRDefault="000E6685" w:rsidP="000E6685">
      <w:pPr>
        <w:pStyle w:val="Identificao"/>
      </w:pPr>
    </w:p>
    <w:p w:rsidR="000E6685" w:rsidRPr="00BC4231" w:rsidRDefault="000E6685" w:rsidP="000E6685">
      <w:pPr>
        <w:pStyle w:val="centralizar"/>
        <w:spacing w:line="360" w:lineRule="exact"/>
        <w:rPr>
          <w:sz w:val="24"/>
        </w:rPr>
      </w:pPr>
      <w:r w:rsidRPr="00BC4231">
        <w:rPr>
          <w:sz w:val="24"/>
        </w:rPr>
        <w:t>DESPACHO</w:t>
      </w:r>
    </w:p>
    <w:p w:rsidR="000E6685" w:rsidRDefault="000E6685" w:rsidP="000E6685">
      <w:pPr>
        <w:pStyle w:val="Pargrafo"/>
        <w:spacing w:line="360" w:lineRule="exact"/>
        <w:rPr>
          <w:rFonts w:cs="Arial"/>
          <w:sz w:val="24"/>
        </w:rPr>
      </w:pPr>
      <w:r>
        <w:rPr>
          <w:rFonts w:cs="Arial"/>
          <w:sz w:val="24"/>
        </w:rPr>
        <w:t>Intime-se a defesa do apelante Ronaldo Araújo Costa, nos termos do art. 600, §4º, do CPP, conforme pleiteado à fl. 715/716.</w:t>
      </w:r>
    </w:p>
    <w:p w:rsidR="000E6685" w:rsidRDefault="000E6685" w:rsidP="000E6685">
      <w:pPr>
        <w:pStyle w:val="Pargrafo"/>
        <w:spacing w:line="360" w:lineRule="exact"/>
        <w:rPr>
          <w:rFonts w:cs="Arial"/>
          <w:sz w:val="24"/>
        </w:rPr>
      </w:pPr>
      <w:r>
        <w:rPr>
          <w:rFonts w:cs="Arial"/>
          <w:sz w:val="24"/>
        </w:rPr>
        <w:t xml:space="preserve">Não se manifestando, intime-se o réu, pessoalmente, para, querendo, constituir novo advogado e, se o não fizer no prazo legal, fica nomeada desde já a Defensoria Pública da União para apresentar as razões de apelação. </w:t>
      </w:r>
    </w:p>
    <w:p w:rsidR="000E6685" w:rsidRDefault="000E6685" w:rsidP="000E6685">
      <w:pPr>
        <w:pStyle w:val="Pargrafo"/>
        <w:tabs>
          <w:tab w:val="left" w:pos="4005"/>
        </w:tabs>
        <w:spacing w:line="360" w:lineRule="exact"/>
        <w:rPr>
          <w:rFonts w:cs="Arial"/>
          <w:sz w:val="24"/>
        </w:rPr>
      </w:pPr>
      <w:r>
        <w:rPr>
          <w:rFonts w:cs="Arial"/>
          <w:sz w:val="24"/>
        </w:rPr>
        <w:t>Após, remetam-se os autos à PRR – 1ª Região.</w:t>
      </w:r>
    </w:p>
    <w:p w:rsidR="000E6685" w:rsidRDefault="000E6685" w:rsidP="000E6685">
      <w:pPr>
        <w:pStyle w:val="Pargrafo"/>
        <w:tabs>
          <w:tab w:val="left" w:pos="4005"/>
        </w:tabs>
        <w:spacing w:line="360" w:lineRule="exact"/>
        <w:rPr>
          <w:rFonts w:cs="Arial"/>
          <w:sz w:val="24"/>
        </w:rPr>
      </w:pPr>
      <w:r>
        <w:rPr>
          <w:rFonts w:cs="Arial"/>
          <w:sz w:val="24"/>
        </w:rPr>
        <w:t xml:space="preserve">Cumpram-se. </w:t>
      </w:r>
    </w:p>
    <w:p w:rsidR="000E6685" w:rsidRDefault="000E6685" w:rsidP="000E6685">
      <w:pPr>
        <w:pStyle w:val="Pargrafo"/>
        <w:spacing w:line="340" w:lineRule="exact"/>
        <w:ind w:left="567" w:firstLine="851"/>
        <w:rPr>
          <w:sz w:val="24"/>
          <w:lang w:val="pt-PT"/>
        </w:rPr>
      </w:pPr>
      <w:r>
        <w:rPr>
          <w:sz w:val="24"/>
          <w:lang w:val="pt-PT"/>
        </w:rPr>
        <w:t>Brasília-DF, 20 de novembro de 2017.</w:t>
      </w:r>
    </w:p>
    <w:p w:rsidR="000E6685" w:rsidRPr="0071225F" w:rsidRDefault="000E6685" w:rsidP="000E6685">
      <w:pPr>
        <w:pStyle w:val="Pargrafo"/>
        <w:rPr>
          <w:sz w:val="24"/>
          <w:lang w:val="pt-PT"/>
        </w:rPr>
      </w:pPr>
    </w:p>
    <w:p w:rsidR="000E6685" w:rsidRDefault="000E6685" w:rsidP="000E6685">
      <w:pPr>
        <w:pStyle w:val="Pargrafo"/>
      </w:pPr>
    </w:p>
    <w:p w:rsidR="000E6685" w:rsidRPr="0061735E" w:rsidRDefault="000D0CB7" w:rsidP="000E6685">
      <w:pPr>
        <w:pStyle w:val="centralizar"/>
        <w:spacing w:before="0" w:after="0"/>
        <w:rPr>
          <w:rFonts w:ascii="ShelleyVolante BT" w:hAnsi="ShelleyVolante BT"/>
          <w:sz w:val="36"/>
          <w:szCs w:val="36"/>
        </w:rPr>
      </w:pPr>
      <w:r>
        <w:rPr>
          <w:b w:val="0"/>
          <w:sz w:val="24"/>
        </w:rPr>
        <w:t>Jui</w:t>
      </w:r>
      <w:r w:rsidR="000E6685">
        <w:rPr>
          <w:b w:val="0"/>
          <w:sz w:val="24"/>
        </w:rPr>
        <w:t>z</w:t>
      </w:r>
      <w:r w:rsidR="000E6685" w:rsidRPr="00BC4231">
        <w:rPr>
          <w:b w:val="0"/>
          <w:sz w:val="24"/>
        </w:rPr>
        <w:t xml:space="preserve"> Federal</w:t>
      </w:r>
      <w:r w:rsidR="000E6685" w:rsidRPr="0061735E">
        <w:rPr>
          <w:b w:val="0"/>
          <w:sz w:val="24"/>
        </w:rPr>
        <w:t xml:space="preserve"> </w:t>
      </w:r>
      <w:r w:rsidR="000E6685">
        <w:rPr>
          <w:rFonts w:ascii="ShelleyVolante BT" w:hAnsi="ShelleyVolante BT"/>
          <w:sz w:val="36"/>
          <w:szCs w:val="36"/>
        </w:rPr>
        <w:t>Leão Aparecido Alves</w:t>
      </w:r>
    </w:p>
    <w:p w:rsidR="000E6685" w:rsidRPr="00041A00" w:rsidRDefault="000E6685" w:rsidP="000E6685">
      <w:pPr>
        <w:pStyle w:val="Identificao"/>
        <w:jc w:val="center"/>
      </w:pPr>
      <w:r w:rsidRPr="00BC4231">
        <w:rPr>
          <w:sz w:val="24"/>
        </w:rPr>
        <w:t>Relator</w:t>
      </w:r>
      <w:r>
        <w:rPr>
          <w:sz w:val="24"/>
        </w:rPr>
        <w:t xml:space="preserve"> (Convocado)</w:t>
      </w:r>
    </w:p>
    <w:p w:rsidR="000E6685" w:rsidRPr="00FA06BC" w:rsidRDefault="000E6685" w:rsidP="000E6685">
      <w:pPr>
        <w:pStyle w:val="Identificao"/>
      </w:pPr>
    </w:p>
    <w:p w:rsidR="0015179D" w:rsidRPr="000E6685" w:rsidRDefault="0015179D" w:rsidP="000E6685">
      <w:pPr>
        <w:pStyle w:val="Identificao"/>
      </w:pPr>
    </w:p>
    <w:sectPr w:rsidR="0015179D" w:rsidRPr="000E6685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685" w:rsidRDefault="000E6685">
      <w:r>
        <w:separator/>
      </w:r>
    </w:p>
  </w:endnote>
  <w:endnote w:type="continuationSeparator" w:id="0">
    <w:p w:rsidR="000E6685" w:rsidRDefault="000E6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Volante BT">
    <w:altName w:val="Courier New"/>
    <w:charset w:val="00"/>
    <w:family w:val="script"/>
    <w:pitch w:val="variable"/>
    <w:sig w:usb0="00000001" w:usb1="00000000" w:usb2="00000000" w:usb3="00000000" w:csb0="0000001B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E37A9F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E37A9F">
      <w:rPr>
        <w:rFonts w:ascii="Arial" w:hAnsi="Arial"/>
        <w:sz w:val="10"/>
      </w:rPr>
      <w:fldChar w:fldCharType="separate"/>
    </w:r>
    <w:r w:rsidR="000D0CB7">
      <w:rPr>
        <w:rFonts w:ascii="Arial" w:hAnsi="Arial"/>
        <w:noProof/>
        <w:sz w:val="10"/>
      </w:rPr>
      <w:t>G:\Imprensa\3Turma\12_3T_9_00285384320124013900_1.DOC</w:t>
    </w:r>
    <w:r w:rsidR="00E37A9F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Pr="000E6685" w:rsidRDefault="00E37A9F" w:rsidP="000E6685">
    <w:pPr>
      <w:tabs>
        <w:tab w:val="right" w:pos="9639"/>
      </w:tabs>
    </w:pPr>
    <w:r w:rsidRPr="00AE5FA4">
      <w:rPr>
        <w:sz w:val="16"/>
        <w:szCs w:val="16"/>
      </w:rPr>
      <w:fldChar w:fldCharType="begin"/>
    </w:r>
    <w:r w:rsidR="000E6685" w:rsidRPr="00AE5FA4">
      <w:rPr>
        <w:sz w:val="16"/>
        <w:szCs w:val="16"/>
      </w:rPr>
      <w:instrText xml:space="preserve"> FILENAME \p </w:instrText>
    </w:r>
    <w:r w:rsidRPr="00AE5FA4">
      <w:rPr>
        <w:sz w:val="16"/>
        <w:szCs w:val="16"/>
      </w:rPr>
      <w:fldChar w:fldCharType="separate"/>
    </w:r>
    <w:r w:rsidR="000D0CB7">
      <w:rPr>
        <w:noProof/>
        <w:sz w:val="16"/>
        <w:szCs w:val="16"/>
      </w:rPr>
      <w:t>G:\Imprensa\3Turma\12_3T_9_00285384320124013900_1.DOC</w:t>
    </w:r>
    <w:r w:rsidRPr="00AE5FA4">
      <w:rPr>
        <w:sz w:val="16"/>
        <w:szCs w:val="16"/>
      </w:rPr>
      <w:fldChar w:fldCharType="end"/>
    </w:r>
    <w:r w:rsidR="000E6685">
      <w:rPr>
        <w:sz w:val="16"/>
        <w:szCs w:val="16"/>
      </w:rPr>
      <w:t>/LLL</w:t>
    </w:r>
    <w:r w:rsidR="000E6685">
      <w:rPr>
        <w:rFonts w:ascii="ShelleyVolante BT" w:hAnsi="ShelleyVolante BT"/>
        <w:sz w:val="32"/>
        <w:szCs w:val="32"/>
      </w:rPr>
      <w:t xml:space="preserve">                                     </w:t>
    </w:r>
    <w:r w:rsidR="000E6685">
      <w:rPr>
        <w:rFonts w:ascii="ShelleyVolante BT" w:hAnsi="ShelleyVolante BT"/>
        <w:sz w:val="28"/>
        <w:szCs w:val="28"/>
      </w:rPr>
      <w:t>Leão Aparecido Alves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685" w:rsidRDefault="000E6685">
      <w:r>
        <w:separator/>
      </w:r>
    </w:p>
  </w:footnote>
  <w:footnote w:type="continuationSeparator" w:id="0">
    <w:p w:rsidR="000E6685" w:rsidRDefault="000E66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E37A9F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E37A9F"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 w:rsidR="00E37A9F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E37A9F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E37A9F">
      <w:rPr>
        <w:rFonts w:ascii="Arial" w:hAnsi="Arial" w:cs="Arial"/>
        <w:bCs/>
        <w:sz w:val="16"/>
      </w:rPr>
      <w:fldChar w:fldCharType="separate"/>
    </w:r>
    <w:r w:rsidR="000D0CB7">
      <w:rPr>
        <w:rFonts w:ascii="Arial" w:hAnsi="Arial" w:cs="Arial"/>
        <w:bCs/>
        <w:noProof/>
        <w:sz w:val="16"/>
      </w:rPr>
      <w:t>1</w:t>
    </w:r>
    <w:r w:rsidR="00E37A9F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685" w:rsidRPr="000E6685" w:rsidRDefault="000E6685" w:rsidP="000E6685">
    <w:pPr>
      <w:jc w:val="right"/>
      <w:rPr>
        <w:rFonts w:ascii="Interleaved 2of5" w:hAnsi="Interleaved 2of5"/>
        <w:sz w:val="48"/>
      </w:rPr>
    </w:pPr>
    <w:r w:rsidRPr="000E6685">
      <w:rPr>
        <w:rFonts w:ascii="Interleaved 2of5" w:hAnsi="Interleaved 2of5"/>
        <w:sz w:val="48"/>
      </w:rPr>
      <w:t>(</w:t>
    </w:r>
    <w:proofErr w:type="gramStart"/>
    <w:r w:rsidRPr="000E6685">
      <w:rPr>
        <w:rFonts w:ascii="Interleaved 2of5" w:hAnsi="Interleaved 2of5"/>
        <w:sz w:val="48"/>
      </w:rPr>
      <w:t>LÃâP1H1W0</w:t>
    </w:r>
    <w:proofErr w:type="gramEnd"/>
    <w:r w:rsidRPr="000E6685">
      <w:rPr>
        <w:rFonts w:ascii="Interleaved 2of5" w:hAnsi="Interleaved 2of5"/>
        <w:sz w:val="48"/>
      </w:rPr>
      <w:t>)</w:t>
    </w:r>
  </w:p>
  <w:p w:rsidR="004554A7" w:rsidRDefault="000E6685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7965"/>
    <w:rsid w:val="000D0CB7"/>
    <w:rsid w:val="000E6685"/>
    <w:rsid w:val="0015179D"/>
    <w:rsid w:val="00191A8C"/>
    <w:rsid w:val="002331F7"/>
    <w:rsid w:val="00413610"/>
    <w:rsid w:val="004269A8"/>
    <w:rsid w:val="00437965"/>
    <w:rsid w:val="004554A7"/>
    <w:rsid w:val="00462716"/>
    <w:rsid w:val="00471CDF"/>
    <w:rsid w:val="004C17AC"/>
    <w:rsid w:val="005E20DB"/>
    <w:rsid w:val="006779DE"/>
    <w:rsid w:val="006A4ECE"/>
    <w:rsid w:val="00731C36"/>
    <w:rsid w:val="007A7066"/>
    <w:rsid w:val="007C3424"/>
    <w:rsid w:val="008713AE"/>
    <w:rsid w:val="00872397"/>
    <w:rsid w:val="008A3D69"/>
    <w:rsid w:val="008C4395"/>
    <w:rsid w:val="0099169E"/>
    <w:rsid w:val="00C5492A"/>
    <w:rsid w:val="00CF562B"/>
    <w:rsid w:val="00D221D6"/>
    <w:rsid w:val="00DD0AC9"/>
    <w:rsid w:val="00E37A9F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562B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CF562B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CF562B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CF562B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CF562B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CF562B"/>
    <w:pPr>
      <w:ind w:left="2835"/>
    </w:pPr>
  </w:style>
  <w:style w:type="paragraph" w:customStyle="1" w:styleId="transcrio3">
    <w:name w:val="transcrição 3"/>
    <w:basedOn w:val="Identificao"/>
    <w:rsid w:val="00CF562B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CF562B"/>
    <w:pPr>
      <w:ind w:left="4536"/>
    </w:pPr>
  </w:style>
  <w:style w:type="paragraph" w:customStyle="1" w:styleId="assinatura">
    <w:name w:val="assinatura"/>
    <w:basedOn w:val="Pargrafo"/>
    <w:rsid w:val="00CF562B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CF562B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0E668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0E6685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4379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379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tr301299</dc:creator>
  <cp:lastModifiedBy>tr159703</cp:lastModifiedBy>
  <cp:revision>3</cp:revision>
  <cp:lastPrinted>2017-11-28T14:43:00Z</cp:lastPrinted>
  <dcterms:created xsi:type="dcterms:W3CDTF">2017-11-23T17:37:00Z</dcterms:created>
  <dcterms:modified xsi:type="dcterms:W3CDTF">2017-11-28T14:43:00Z</dcterms:modified>
</cp:coreProperties>
</file>