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711" w:rsidRDefault="00430711" w:rsidP="006A2CB2">
      <w:pPr>
        <w:pStyle w:val="TextosemFormatao"/>
        <w:rPr>
          <w:rFonts w:ascii="Courier New" w:hAnsi="Courier New" w:cs="Courier New"/>
        </w:rPr>
      </w:pPr>
    </w:p>
    <w:p w:rsidR="00430711" w:rsidRPr="006A2CB2" w:rsidRDefault="00430711" w:rsidP="00430711">
      <w:pPr>
        <w:pStyle w:val="Identificao"/>
      </w:pPr>
      <w:r w:rsidRPr="006A2CB2">
        <w:t>CUMPRIMENTO DE SENTENÇA  0046777-92.2011.4.01.0000/MA</w:t>
      </w:r>
    </w:p>
    <w:p w:rsidR="00430711" w:rsidRPr="006A2CB2" w:rsidRDefault="00430711" w:rsidP="00430711">
      <w:pPr>
        <w:pStyle w:val="Identificao"/>
      </w:pPr>
      <w:r w:rsidRPr="006A2CB2">
        <w:t>Processo na Origem: 467779220114010000</w:t>
      </w:r>
    </w:p>
    <w:p w:rsidR="00430711" w:rsidRDefault="00430711" w:rsidP="00430711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430711" w:rsidRPr="00430711" w:rsidTr="00430711">
        <w:tc>
          <w:tcPr>
            <w:tcW w:w="20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RELATOR(A)</w:t>
            </w:r>
          </w:p>
        </w:tc>
        <w:tc>
          <w:tcPr>
            <w:tcW w:w="3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:</w:t>
            </w:r>
          </w:p>
        </w:tc>
        <w:tc>
          <w:tcPr>
            <w:tcW w:w="76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DESEMBARGADOR FEDERAL PRESIDENTE DA SEGUNDA SEÇÃO</w:t>
            </w:r>
          </w:p>
        </w:tc>
      </w:tr>
      <w:tr w:rsidR="00430711" w:rsidRPr="00430711" w:rsidTr="00430711">
        <w:tc>
          <w:tcPr>
            <w:tcW w:w="20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EXEQÜENTE</w:t>
            </w:r>
          </w:p>
        </w:tc>
        <w:tc>
          <w:tcPr>
            <w:tcW w:w="3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:</w:t>
            </w:r>
          </w:p>
        </w:tc>
        <w:tc>
          <w:tcPr>
            <w:tcW w:w="76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 xml:space="preserve">ILDON MARQUES DE SOUSA </w:t>
            </w:r>
          </w:p>
        </w:tc>
      </w:tr>
      <w:tr w:rsidR="00430711" w:rsidRPr="00430711" w:rsidTr="00430711">
        <w:tc>
          <w:tcPr>
            <w:tcW w:w="20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ADVOGADO</w:t>
            </w:r>
          </w:p>
        </w:tc>
        <w:tc>
          <w:tcPr>
            <w:tcW w:w="3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:</w:t>
            </w:r>
          </w:p>
        </w:tc>
        <w:tc>
          <w:tcPr>
            <w:tcW w:w="76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 xml:space="preserve">MARCOS ALESSANDRO COUTINHO PASSOS LOBO </w:t>
            </w:r>
          </w:p>
        </w:tc>
      </w:tr>
      <w:tr w:rsidR="00430711" w:rsidRPr="00430711" w:rsidTr="00430711">
        <w:tc>
          <w:tcPr>
            <w:tcW w:w="20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EXECUTADO</w:t>
            </w:r>
          </w:p>
        </w:tc>
        <w:tc>
          <w:tcPr>
            <w:tcW w:w="3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:</w:t>
            </w:r>
          </w:p>
        </w:tc>
        <w:tc>
          <w:tcPr>
            <w:tcW w:w="76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 xml:space="preserve">FUNDO NACIONAL DE DESENVOLVIMENTO DA EDUCACAO - FNDE </w:t>
            </w:r>
          </w:p>
        </w:tc>
      </w:tr>
      <w:tr w:rsidR="00430711" w:rsidRPr="00430711" w:rsidTr="00430711">
        <w:tc>
          <w:tcPr>
            <w:tcW w:w="20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PROCURADOR</w:t>
            </w:r>
          </w:p>
        </w:tc>
        <w:tc>
          <w:tcPr>
            <w:tcW w:w="3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>:</w:t>
            </w:r>
          </w:p>
        </w:tc>
        <w:tc>
          <w:tcPr>
            <w:tcW w:w="7600" w:type="dxa"/>
            <w:shd w:val="clear" w:color="auto" w:fill="auto"/>
          </w:tcPr>
          <w:p w:rsidR="00430711" w:rsidRPr="00430711" w:rsidRDefault="00430711" w:rsidP="00430711">
            <w:pPr>
              <w:pStyle w:val="Identificao"/>
            </w:pPr>
            <w:r w:rsidRPr="00430711">
              <w:t xml:space="preserve">ADRIANA MAIA VENTURINI </w:t>
            </w:r>
          </w:p>
        </w:tc>
      </w:tr>
    </w:tbl>
    <w:p w:rsidR="00430711" w:rsidRDefault="00430711" w:rsidP="00430711">
      <w:pPr>
        <w:pStyle w:val="Identificao"/>
      </w:pPr>
    </w:p>
    <w:p w:rsidR="00430711" w:rsidRDefault="00430711" w:rsidP="00430711">
      <w:pPr>
        <w:pStyle w:val="Identificao"/>
      </w:pPr>
    </w:p>
    <w:p w:rsidR="00430711" w:rsidRDefault="00430711" w:rsidP="00430711">
      <w:pPr>
        <w:pStyle w:val="Identificao"/>
        <w:jc w:val="center"/>
        <w:rPr>
          <w:b/>
        </w:rPr>
      </w:pPr>
      <w:r w:rsidRPr="00CA1402">
        <w:rPr>
          <w:b/>
        </w:rPr>
        <w:t>DESPACHO</w:t>
      </w:r>
    </w:p>
    <w:p w:rsidR="00430711" w:rsidRPr="00CA1402" w:rsidRDefault="00430711" w:rsidP="00430711">
      <w:pPr>
        <w:pStyle w:val="Identificao"/>
        <w:jc w:val="center"/>
        <w:rPr>
          <w:b/>
        </w:rPr>
      </w:pPr>
    </w:p>
    <w:p w:rsidR="00430711" w:rsidRDefault="00430711" w:rsidP="00430711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Petição de fl. 1.686.</w:t>
      </w:r>
    </w:p>
    <w:p w:rsidR="00430711" w:rsidRPr="00430711" w:rsidRDefault="00430711" w:rsidP="00430711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Ao Exequente.</w:t>
      </w:r>
    </w:p>
    <w:p w:rsidR="00430711" w:rsidRDefault="00430711" w:rsidP="00430711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Publique-se</w:t>
      </w:r>
    </w:p>
    <w:p w:rsidR="00430711" w:rsidRDefault="00430711" w:rsidP="00430711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Intime-se.</w:t>
      </w:r>
    </w:p>
    <w:p w:rsidR="00430711" w:rsidRDefault="00430711" w:rsidP="00430711">
      <w:pPr>
        <w:pStyle w:val="Pargrafo"/>
        <w:rPr>
          <w:rFonts w:ascii="Courier New" w:hAnsi="Courier New" w:cs="Courier New"/>
          <w:sz w:val="24"/>
        </w:rPr>
      </w:pPr>
      <w:r w:rsidRPr="004107B4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18 de novembro de 2015</w:t>
      </w:r>
      <w:r w:rsidR="001C7DFD">
        <w:rPr>
          <w:rFonts w:ascii="Courier New" w:hAnsi="Courier New" w:cs="Courier New"/>
          <w:sz w:val="24"/>
        </w:rPr>
        <w:t>.</w:t>
      </w:r>
    </w:p>
    <w:p w:rsidR="00430711" w:rsidRDefault="00430711" w:rsidP="00430711">
      <w:pPr>
        <w:pStyle w:val="Identificao"/>
      </w:pPr>
    </w:p>
    <w:p w:rsidR="00430711" w:rsidRDefault="00430711" w:rsidP="00430711">
      <w:pPr>
        <w:pStyle w:val="Identificao"/>
      </w:pPr>
    </w:p>
    <w:p w:rsidR="00430711" w:rsidRDefault="00430711" w:rsidP="00430711">
      <w:pPr>
        <w:pStyle w:val="Identificao"/>
        <w:jc w:val="center"/>
        <w:rPr>
          <w:rFonts w:cs="Courier New"/>
          <w:b/>
        </w:rPr>
      </w:pPr>
      <w:r w:rsidRPr="000B7E24">
        <w:rPr>
          <w:rFonts w:cs="Courier New"/>
          <w:b/>
        </w:rPr>
        <w:t>Desembargadora Federal MÔNICA SIFUENTES</w:t>
      </w:r>
    </w:p>
    <w:p w:rsidR="00430711" w:rsidRDefault="00430711" w:rsidP="00430711">
      <w:pPr>
        <w:pStyle w:val="Identificao"/>
        <w:jc w:val="center"/>
        <w:rPr>
          <w:rFonts w:cs="Courier New"/>
          <w:b/>
        </w:rPr>
      </w:pPr>
      <w:r>
        <w:rPr>
          <w:rFonts w:cs="Courier New"/>
          <w:b/>
        </w:rPr>
        <w:t>Presidente da 2ª Seção</w:t>
      </w:r>
    </w:p>
    <w:p w:rsidR="00430711" w:rsidRPr="000B7E24" w:rsidRDefault="00430711" w:rsidP="00430711">
      <w:pPr>
        <w:pStyle w:val="Identificao"/>
        <w:jc w:val="center"/>
        <w:rPr>
          <w:rFonts w:cs="Courier New"/>
        </w:rPr>
      </w:pPr>
      <w:r>
        <w:rPr>
          <w:rFonts w:cs="Courier New"/>
          <w:b/>
        </w:rPr>
        <w:t>(em exercício)</w:t>
      </w:r>
    </w:p>
    <w:p w:rsidR="00430711" w:rsidRPr="00D71908" w:rsidRDefault="00430711" w:rsidP="00430711">
      <w:pPr>
        <w:pStyle w:val="Identificao"/>
        <w:jc w:val="center"/>
      </w:pPr>
    </w:p>
    <w:p w:rsidR="00430711" w:rsidRPr="000B7E24" w:rsidRDefault="00430711" w:rsidP="00430711">
      <w:pPr>
        <w:pStyle w:val="Identificao"/>
        <w:jc w:val="center"/>
        <w:rPr>
          <w:rFonts w:cs="Courier New"/>
          <w:b/>
        </w:rPr>
      </w:pPr>
    </w:p>
    <w:p w:rsidR="00430711" w:rsidRPr="000F66D5" w:rsidRDefault="00430711" w:rsidP="00430711">
      <w:pPr>
        <w:pStyle w:val="Identificao"/>
      </w:pPr>
    </w:p>
    <w:p w:rsidR="0015179D" w:rsidRPr="00430711" w:rsidRDefault="0015179D" w:rsidP="00430711">
      <w:pPr>
        <w:pStyle w:val="Identificao"/>
      </w:pPr>
    </w:p>
    <w:sectPr w:rsidR="0015179D" w:rsidRPr="00430711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711" w:rsidRDefault="00430711">
      <w:r>
        <w:separator/>
      </w:r>
    </w:p>
  </w:endnote>
  <w:endnote w:type="continuationSeparator" w:id="1">
    <w:p w:rsidR="00430711" w:rsidRDefault="00430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10214B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10214B">
      <w:rPr>
        <w:rFonts w:ascii="Arial" w:hAnsi="Arial"/>
        <w:sz w:val="10"/>
      </w:rPr>
      <w:fldChar w:fldCharType="separate"/>
    </w:r>
    <w:r w:rsidR="001C7DFD">
      <w:rPr>
        <w:rFonts w:ascii="Arial" w:hAnsi="Arial"/>
        <w:noProof/>
        <w:sz w:val="10"/>
      </w:rPr>
      <w:t>W:\2015\Despachos Cíveis\0046777-92-MA-M13.docx</w:t>
    </w:r>
    <w:r w:rsidR="0010214B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10214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10214B">
      <w:rPr>
        <w:rFonts w:ascii="Arial" w:hAnsi="Arial"/>
        <w:sz w:val="13"/>
      </w:rPr>
      <w:fldChar w:fldCharType="separate"/>
    </w:r>
    <w:r w:rsidR="001C7DFD">
      <w:rPr>
        <w:rFonts w:ascii="Arial" w:hAnsi="Arial"/>
        <w:noProof/>
        <w:sz w:val="13"/>
      </w:rPr>
      <w:t>W:\2015\Despachos Cíveis\0046777-92-MA-M13.docx</w:t>
    </w:r>
    <w:r w:rsidR="0010214B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430711">
      <w:rPr>
        <w:rFonts w:ascii="Arial" w:hAnsi="Arial"/>
        <w:sz w:val="13"/>
      </w:rPr>
      <w:t>M13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711" w:rsidRDefault="00430711">
      <w:r>
        <w:separator/>
      </w:r>
    </w:p>
  </w:footnote>
  <w:footnote w:type="continuationSeparator" w:id="1">
    <w:p w:rsidR="00430711" w:rsidRDefault="004307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10214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10214B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10214B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10214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10214B">
      <w:rPr>
        <w:rFonts w:ascii="Arial" w:hAnsi="Arial" w:cs="Arial"/>
        <w:bCs/>
        <w:sz w:val="16"/>
      </w:rPr>
      <w:fldChar w:fldCharType="separate"/>
    </w:r>
    <w:r w:rsidR="001C7DFD">
      <w:rPr>
        <w:rFonts w:ascii="Arial" w:hAnsi="Arial" w:cs="Arial"/>
        <w:bCs/>
        <w:noProof/>
        <w:sz w:val="16"/>
      </w:rPr>
      <w:t>1</w:t>
    </w:r>
    <w:r w:rsidR="0010214B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711" w:rsidRPr="00430711" w:rsidRDefault="00430711" w:rsidP="00430711">
    <w:pPr>
      <w:jc w:val="right"/>
      <w:rPr>
        <w:rFonts w:ascii="Interleaved 2of5" w:hAnsi="Interleaved 2of5"/>
        <w:sz w:val="48"/>
      </w:rPr>
    </w:pPr>
    <w:r w:rsidRPr="00430711">
      <w:rPr>
        <w:rFonts w:ascii="Interleaved 2of5" w:hAnsi="Interleaved 2of5"/>
        <w:sz w:val="48"/>
      </w:rPr>
      <w:t>(^ÛÝF1&gt;100)</w:t>
    </w:r>
  </w:p>
  <w:p w:rsidR="004554A7" w:rsidRDefault="00430711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7DFD"/>
    <w:rsid w:val="0010214B"/>
    <w:rsid w:val="0015179D"/>
    <w:rsid w:val="00191A8C"/>
    <w:rsid w:val="001C7DFD"/>
    <w:rsid w:val="002331F7"/>
    <w:rsid w:val="00320E87"/>
    <w:rsid w:val="00413610"/>
    <w:rsid w:val="004269A8"/>
    <w:rsid w:val="00430711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BB39B4"/>
    <w:rsid w:val="00C5492A"/>
    <w:rsid w:val="00D221D6"/>
    <w:rsid w:val="00DD0AC9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214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10214B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0214B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0214B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0214B"/>
    <w:pPr>
      <w:ind w:left="2835"/>
    </w:pPr>
  </w:style>
  <w:style w:type="paragraph" w:customStyle="1" w:styleId="transcrio3">
    <w:name w:val="transcrição 3"/>
    <w:basedOn w:val="Identificao"/>
    <w:rsid w:val="0010214B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0214B"/>
    <w:pPr>
      <w:ind w:left="4536"/>
    </w:pPr>
  </w:style>
  <w:style w:type="paragraph" w:customStyle="1" w:styleId="assinatura">
    <w:name w:val="assinatura"/>
    <w:basedOn w:val="Pargrafo"/>
    <w:rsid w:val="0010214B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0214B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430711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30711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430711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1C7D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C7D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1</Pages>
  <Words>69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tr132203</dc:creator>
  <cp:lastModifiedBy>tr18274ps</cp:lastModifiedBy>
  <cp:revision>2</cp:revision>
  <cp:lastPrinted>2015-11-18T12:33:00Z</cp:lastPrinted>
  <dcterms:created xsi:type="dcterms:W3CDTF">2015-11-19T10:48:00Z</dcterms:created>
  <dcterms:modified xsi:type="dcterms:W3CDTF">2015-11-19T10:48:00Z</dcterms:modified>
</cp:coreProperties>
</file>