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35F" w:rsidRDefault="009C735F" w:rsidP="00E051D7">
      <w:pPr>
        <w:pStyle w:val="TextosemFormatao"/>
        <w:rPr>
          <w:rFonts w:ascii="Courier New" w:hAnsi="Courier New" w:cs="Courier New"/>
        </w:rPr>
      </w:pPr>
    </w:p>
    <w:p w:rsidR="009C735F" w:rsidRPr="00E051D7" w:rsidRDefault="009C735F" w:rsidP="009C735F">
      <w:pPr>
        <w:pStyle w:val="Identificao"/>
      </w:pPr>
      <w:r w:rsidRPr="00E051D7">
        <w:t>APELAÇÃO CÍVEL</w:t>
      </w:r>
      <w:proofErr w:type="gramStart"/>
      <w:r w:rsidRPr="00E051D7">
        <w:t xml:space="preserve">  </w:t>
      </w:r>
      <w:proofErr w:type="gramEnd"/>
      <w:r w:rsidRPr="00E051D7">
        <w:t>0039044-94.2010.4.01.3400/DF</w:t>
      </w:r>
    </w:p>
    <w:p w:rsidR="009C735F" w:rsidRPr="00E051D7" w:rsidRDefault="009C735F" w:rsidP="009C735F">
      <w:pPr>
        <w:pStyle w:val="Identificao"/>
      </w:pPr>
      <w:r w:rsidRPr="00E051D7">
        <w:t>Processo na Origem: 390449420104013400</w:t>
      </w:r>
    </w:p>
    <w:p w:rsidR="009C735F" w:rsidRDefault="009C735F" w:rsidP="009C735F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9C735F" w:rsidRPr="009C735F" w:rsidTr="009C735F">
        <w:tc>
          <w:tcPr>
            <w:tcW w:w="20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proofErr w:type="gramStart"/>
            <w:r w:rsidRPr="009C735F">
              <w:t>RELATOR(</w:t>
            </w:r>
            <w:proofErr w:type="gramEnd"/>
            <w:r w:rsidRPr="009C735F">
              <w:t>A)</w:t>
            </w:r>
          </w:p>
        </w:tc>
        <w:tc>
          <w:tcPr>
            <w:tcW w:w="3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r w:rsidRPr="009C735F">
              <w:t>:</w:t>
            </w:r>
          </w:p>
        </w:tc>
        <w:tc>
          <w:tcPr>
            <w:tcW w:w="76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r w:rsidRPr="009C735F">
              <w:t>DESEMBARGADOR FEDERAL JIRAIR ARAM MEGUERIAN</w:t>
            </w:r>
          </w:p>
        </w:tc>
      </w:tr>
      <w:tr w:rsidR="009C735F" w:rsidRPr="009C735F" w:rsidTr="009C735F">
        <w:tc>
          <w:tcPr>
            <w:tcW w:w="20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r w:rsidRPr="009C735F">
              <w:t>APELANTE</w:t>
            </w:r>
          </w:p>
        </w:tc>
        <w:tc>
          <w:tcPr>
            <w:tcW w:w="3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r w:rsidRPr="009C735F">
              <w:t>:</w:t>
            </w:r>
          </w:p>
        </w:tc>
        <w:tc>
          <w:tcPr>
            <w:tcW w:w="76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r w:rsidRPr="009C735F">
              <w:t xml:space="preserve">PAULO VENANCIO DE LIMA </w:t>
            </w:r>
          </w:p>
        </w:tc>
      </w:tr>
      <w:tr w:rsidR="009C735F" w:rsidRPr="009C735F" w:rsidTr="009C735F">
        <w:tc>
          <w:tcPr>
            <w:tcW w:w="20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r w:rsidRPr="009C735F">
              <w:t>ADVOGADO</w:t>
            </w:r>
          </w:p>
        </w:tc>
        <w:tc>
          <w:tcPr>
            <w:tcW w:w="3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r w:rsidRPr="009C735F">
              <w:t>:</w:t>
            </w:r>
          </w:p>
        </w:tc>
        <w:tc>
          <w:tcPr>
            <w:tcW w:w="76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r w:rsidRPr="009C735F">
              <w:t xml:space="preserve">DF00019848 - MARCELO PIRES TORREAO E </w:t>
            </w:r>
            <w:proofErr w:type="gramStart"/>
            <w:r w:rsidRPr="009C735F">
              <w:t>OUTROS(</w:t>
            </w:r>
            <w:proofErr w:type="gramEnd"/>
            <w:r w:rsidRPr="009C735F">
              <w:t>AS)</w:t>
            </w:r>
          </w:p>
        </w:tc>
      </w:tr>
      <w:tr w:rsidR="009C735F" w:rsidRPr="009C735F" w:rsidTr="009C735F">
        <w:tc>
          <w:tcPr>
            <w:tcW w:w="20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r w:rsidRPr="009C735F">
              <w:t>APELADO</w:t>
            </w:r>
          </w:p>
        </w:tc>
        <w:tc>
          <w:tcPr>
            <w:tcW w:w="3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r w:rsidRPr="009C735F">
              <w:t>:</w:t>
            </w:r>
          </w:p>
        </w:tc>
        <w:tc>
          <w:tcPr>
            <w:tcW w:w="76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r w:rsidRPr="009C735F">
              <w:t xml:space="preserve">UNIAO FEDERAL </w:t>
            </w:r>
          </w:p>
        </w:tc>
      </w:tr>
      <w:tr w:rsidR="009C735F" w:rsidRPr="009C735F" w:rsidTr="009C735F">
        <w:tc>
          <w:tcPr>
            <w:tcW w:w="20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r w:rsidRPr="009C735F">
              <w:t>PROCURADOR</w:t>
            </w:r>
          </w:p>
        </w:tc>
        <w:tc>
          <w:tcPr>
            <w:tcW w:w="3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r w:rsidRPr="009C735F">
              <w:t>:</w:t>
            </w:r>
          </w:p>
        </w:tc>
        <w:tc>
          <w:tcPr>
            <w:tcW w:w="7600" w:type="dxa"/>
            <w:shd w:val="clear" w:color="auto" w:fill="auto"/>
          </w:tcPr>
          <w:p w:rsidR="009C735F" w:rsidRPr="009C735F" w:rsidRDefault="009C735F" w:rsidP="009C735F">
            <w:pPr>
              <w:pStyle w:val="Identificao"/>
            </w:pPr>
            <w:proofErr w:type="gramStart"/>
            <w:r w:rsidRPr="009C735F">
              <w:t>JOSÉ ROBERTO MACHADO FARIAS</w:t>
            </w:r>
            <w:proofErr w:type="gramEnd"/>
            <w:r w:rsidRPr="009C735F">
              <w:t xml:space="preserve"> </w:t>
            </w:r>
          </w:p>
        </w:tc>
      </w:tr>
    </w:tbl>
    <w:p w:rsidR="009C735F" w:rsidRDefault="009C735F" w:rsidP="009C735F">
      <w:pPr>
        <w:pStyle w:val="Identificao"/>
      </w:pPr>
    </w:p>
    <w:p w:rsidR="009C735F" w:rsidRDefault="009C735F" w:rsidP="009C735F">
      <w:pPr>
        <w:pStyle w:val="centralizar"/>
      </w:pPr>
      <w:r>
        <w:t>D E S P A C H O</w:t>
      </w:r>
    </w:p>
    <w:p w:rsidR="009C735F" w:rsidRPr="00442D1D" w:rsidRDefault="009C735F" w:rsidP="009C735F">
      <w:pPr>
        <w:pStyle w:val="Pargrafo"/>
      </w:pPr>
      <w:r>
        <w:t>Tendo em vista o caráter infringente, intime-se PAULO VENANCIO DE LIMA para que, no prazo legal, apresente contrarrazões aos embargos de declaração opostos pelos apelantes/</w:t>
      </w:r>
      <w:proofErr w:type="gramStart"/>
      <w:r>
        <w:t>ora embargantes</w:t>
      </w:r>
      <w:proofErr w:type="gramEnd"/>
      <w:r>
        <w:t xml:space="preserve"> (fls. 221/239). </w:t>
      </w:r>
    </w:p>
    <w:p w:rsidR="009C735F" w:rsidRDefault="009C735F" w:rsidP="009C735F">
      <w:pPr>
        <w:pStyle w:val="Pargrafo"/>
      </w:pPr>
      <w:r>
        <w:t>Brasília – DF,         de fevereiro de 2017.</w:t>
      </w:r>
    </w:p>
    <w:p w:rsidR="009C735F" w:rsidRDefault="009C735F" w:rsidP="009C735F">
      <w:pPr>
        <w:pStyle w:val="Pargrafo"/>
      </w:pPr>
    </w:p>
    <w:p w:rsidR="00661E0B" w:rsidRDefault="00661E0B" w:rsidP="00661E0B">
      <w:pPr>
        <w:pStyle w:val="assinatura"/>
      </w:pPr>
      <w:r>
        <w:t xml:space="preserve">Desembargador Federal </w:t>
      </w:r>
      <w:r>
        <w:rPr>
          <w:b/>
        </w:rPr>
        <w:t>JIRAIR ARAM MEGUERIAN</w:t>
      </w:r>
      <w:r>
        <w:t xml:space="preserve"> </w:t>
      </w:r>
    </w:p>
    <w:p w:rsidR="00661E0B" w:rsidRDefault="00661E0B" w:rsidP="00661E0B">
      <w:pPr>
        <w:pStyle w:val="assinatura"/>
      </w:pPr>
      <w:r>
        <w:t xml:space="preserve">Relator </w:t>
      </w:r>
    </w:p>
    <w:p w:rsidR="0015179D" w:rsidRPr="009C735F" w:rsidRDefault="0015179D" w:rsidP="00661E0B">
      <w:pPr>
        <w:pStyle w:val="assinatura"/>
      </w:pPr>
    </w:p>
    <w:sectPr w:rsidR="0015179D" w:rsidRPr="009C735F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35F" w:rsidRDefault="009C735F">
      <w:r>
        <w:separator/>
      </w:r>
    </w:p>
  </w:endnote>
  <w:endnote w:type="continuationSeparator" w:id="0">
    <w:p w:rsidR="009C735F" w:rsidRDefault="009C7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altName w:val="Courier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CE3D79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CE3D79">
      <w:rPr>
        <w:rFonts w:ascii="Arial" w:hAnsi="Arial"/>
        <w:sz w:val="10"/>
      </w:rPr>
      <w:fldChar w:fldCharType="separate"/>
    </w:r>
    <w:r w:rsidR="00661E0B">
      <w:rPr>
        <w:rFonts w:ascii="Arial" w:hAnsi="Arial"/>
        <w:noProof/>
        <w:sz w:val="10"/>
      </w:rPr>
      <w:t>W:\3ª SEÇÃO\ASSESSORIA 2017\DRA HIND\DESPACHOS\39044-94.2010.4.01.3400_CLLF_ED - CONTRARRAZÕES.docx</w:t>
    </w:r>
    <w:proofErr w:type="gramStart"/>
    <w:r w:rsidR="00CE3D79">
      <w:rPr>
        <w:rFonts w:ascii="Arial" w:hAnsi="Arial"/>
        <w:sz w:val="10"/>
      </w:rPr>
      <w:fldChar w:fldCharType="end"/>
    </w:r>
    <w:proofErr w:type="gramEnd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CE3D79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CE3D79">
      <w:rPr>
        <w:rFonts w:ascii="Arial" w:hAnsi="Arial"/>
        <w:sz w:val="13"/>
      </w:rPr>
      <w:fldChar w:fldCharType="separate"/>
    </w:r>
    <w:r w:rsidR="00661E0B">
      <w:rPr>
        <w:rFonts w:ascii="Arial" w:hAnsi="Arial"/>
        <w:noProof/>
        <w:sz w:val="13"/>
      </w:rPr>
      <w:t>W:\3ª SEÇÃO\ASSESSORIA 2017\DRA HIND\DESPACHOS\39044-94.2010.4.01.3400_CLLF_ED - CONTRARRAZÕES.docx</w:t>
    </w:r>
    <w:proofErr w:type="gramStart"/>
    <w:r w:rsidR="00CE3D79">
      <w:rPr>
        <w:rFonts w:ascii="Arial" w:hAnsi="Arial"/>
        <w:sz w:val="13"/>
      </w:rPr>
      <w:fldChar w:fldCharType="end"/>
    </w:r>
    <w:proofErr w:type="gramEnd"/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CE3D79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CE3D79">
      <w:rPr>
        <w:rFonts w:ascii="Arial" w:hAnsi="Arial"/>
        <w:sz w:val="13"/>
      </w:rPr>
      <w:fldChar w:fldCharType="separate"/>
    </w:r>
    <w:r w:rsidR="00661E0B">
      <w:rPr>
        <w:rFonts w:ascii="Arial" w:hAnsi="Arial"/>
        <w:noProof/>
        <w:sz w:val="13"/>
      </w:rPr>
      <w:t>TR24324ES</w:t>
    </w:r>
    <w:r w:rsidR="00CE3D79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35F" w:rsidRDefault="009C735F">
      <w:r>
        <w:separator/>
      </w:r>
    </w:p>
  </w:footnote>
  <w:footnote w:type="continuationSeparator" w:id="0">
    <w:p w:rsidR="009C735F" w:rsidRDefault="009C73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CE3D79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CE3D79"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 w:rsidR="00CE3D79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CE3D79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CE3D79">
      <w:rPr>
        <w:rFonts w:ascii="Arial" w:hAnsi="Arial" w:cs="Arial"/>
        <w:bCs/>
        <w:sz w:val="16"/>
      </w:rPr>
      <w:fldChar w:fldCharType="separate"/>
    </w:r>
    <w:r w:rsidR="00661E0B">
      <w:rPr>
        <w:rFonts w:ascii="Arial" w:hAnsi="Arial" w:cs="Arial"/>
        <w:bCs/>
        <w:noProof/>
        <w:sz w:val="16"/>
      </w:rPr>
      <w:t>1</w:t>
    </w:r>
    <w:r w:rsidR="00CE3D79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35F" w:rsidRPr="009C735F" w:rsidRDefault="009C735F" w:rsidP="009C735F">
    <w:pPr>
      <w:jc w:val="right"/>
      <w:rPr>
        <w:rFonts w:ascii="Interleaved 2of5" w:hAnsi="Interleaved 2of5"/>
        <w:sz w:val="48"/>
      </w:rPr>
    </w:pPr>
    <w:r w:rsidRPr="009C735F">
      <w:rPr>
        <w:rFonts w:ascii="Interleaved 2of5" w:hAnsi="Interleaved 2of5"/>
        <w:sz w:val="48"/>
      </w:rPr>
      <w:t>(W4aZ141R0)</w:t>
    </w:r>
  </w:p>
  <w:p w:rsidR="004554A7" w:rsidRDefault="009C735F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75FA"/>
    <w:rsid w:val="00015657"/>
    <w:rsid w:val="0015179D"/>
    <w:rsid w:val="00191A8C"/>
    <w:rsid w:val="001E13E2"/>
    <w:rsid w:val="002275FA"/>
    <w:rsid w:val="002331F7"/>
    <w:rsid w:val="003E05ED"/>
    <w:rsid w:val="00413610"/>
    <w:rsid w:val="004269A8"/>
    <w:rsid w:val="004554A7"/>
    <w:rsid w:val="00462716"/>
    <w:rsid w:val="00471CDF"/>
    <w:rsid w:val="004C17AC"/>
    <w:rsid w:val="005E20DB"/>
    <w:rsid w:val="00661E0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9C735F"/>
    <w:rsid w:val="00C5492A"/>
    <w:rsid w:val="00CE3D79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75F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2275F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rsid w:val="002275FA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link w:val="centralizarChar"/>
    <w:rsid w:val="002275FA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2275FA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2275FA"/>
    <w:pPr>
      <w:ind w:left="2835"/>
    </w:pPr>
  </w:style>
  <w:style w:type="paragraph" w:customStyle="1" w:styleId="transcrio3">
    <w:name w:val="transcrição 3"/>
    <w:basedOn w:val="Identificao"/>
    <w:rsid w:val="002275FA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2275FA"/>
    <w:pPr>
      <w:ind w:left="4536"/>
    </w:pPr>
  </w:style>
  <w:style w:type="paragraph" w:customStyle="1" w:styleId="assinatura">
    <w:name w:val="assinatura"/>
    <w:basedOn w:val="Pargrafo"/>
    <w:link w:val="assinaturaChar"/>
    <w:rsid w:val="002275FA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2275FA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9C735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9C735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9C735F"/>
    <w:rPr>
      <w:rFonts w:ascii="Arial" w:hAnsi="Arial"/>
      <w:sz w:val="22"/>
      <w:szCs w:val="24"/>
    </w:rPr>
  </w:style>
  <w:style w:type="character" w:customStyle="1" w:styleId="assinaturaChar">
    <w:name w:val="assinatura Char"/>
    <w:basedOn w:val="Fontepargpadro"/>
    <w:link w:val="assinatura"/>
    <w:rsid w:val="009C735F"/>
    <w:rPr>
      <w:rFonts w:ascii="Arial" w:hAnsi="Arial"/>
      <w:sz w:val="22"/>
      <w:szCs w:val="24"/>
    </w:rPr>
  </w:style>
  <w:style w:type="character" w:customStyle="1" w:styleId="centralizarChar">
    <w:name w:val="centralizar Char"/>
    <w:basedOn w:val="Fontepargpadro"/>
    <w:link w:val="centralizar"/>
    <w:rsid w:val="009C735F"/>
    <w:rPr>
      <w:rFonts w:ascii="Arial" w:hAnsi="Arial"/>
      <w:b/>
      <w:sz w:val="22"/>
      <w:szCs w:val="24"/>
    </w:rPr>
  </w:style>
  <w:style w:type="paragraph" w:styleId="Textodebalo">
    <w:name w:val="Balloon Text"/>
    <w:basedOn w:val="Normal"/>
    <w:link w:val="TextodebaloChar"/>
    <w:rsid w:val="00661E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61E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1</Pages>
  <Words>87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TR24324ES</dc:creator>
  <cp:lastModifiedBy>tr300969</cp:lastModifiedBy>
  <cp:revision>2</cp:revision>
  <cp:lastPrinted>2017-02-09T16:29:00Z</cp:lastPrinted>
  <dcterms:created xsi:type="dcterms:W3CDTF">2017-02-15T11:17:00Z</dcterms:created>
  <dcterms:modified xsi:type="dcterms:W3CDTF">2017-02-15T11:17:00Z</dcterms:modified>
</cp:coreProperties>
</file>