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96" w:rsidRDefault="000B0596" w:rsidP="00190B3A">
      <w:pPr>
        <w:pStyle w:val="assinatura"/>
        <w:jc w:val="left"/>
      </w:pPr>
    </w:p>
    <w:p w:rsidR="000B0596" w:rsidRPr="00F604B6" w:rsidRDefault="001975AA" w:rsidP="00390B50">
      <w:pPr>
        <w:tabs>
          <w:tab w:val="left" w:pos="-1"/>
          <w:tab w:val="left" w:pos="899"/>
          <w:tab w:val="left" w:pos="1799"/>
          <w:tab w:val="left" w:pos="2699"/>
          <w:tab w:val="left" w:pos="3599"/>
          <w:tab w:val="left" w:pos="4499"/>
          <w:tab w:val="left" w:pos="5399"/>
          <w:tab w:val="left" w:pos="6299"/>
          <w:tab w:val="left" w:pos="7199"/>
          <w:tab w:val="left" w:pos="8099"/>
          <w:tab w:val="left" w:pos="8999"/>
          <w:tab w:val="left" w:pos="9899"/>
        </w:tabs>
        <w:spacing w:after="120"/>
        <w:ind w:right="-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EMBARGOS DE DECLARAÇÃO</w:t>
      </w:r>
      <w:r w:rsidR="004D2F22">
        <w:rPr>
          <w:rFonts w:ascii="Arial" w:hAnsi="Arial" w:cs="Arial"/>
          <w:b/>
          <w:bCs/>
          <w:sz w:val="22"/>
          <w:szCs w:val="22"/>
          <w:u w:val="single"/>
        </w:rPr>
        <w:t xml:space="preserve"> NA APELAÇÃO/</w:t>
      </w:r>
      <w:r w:rsidR="003160F6">
        <w:rPr>
          <w:rFonts w:ascii="Arial" w:hAnsi="Arial" w:cs="Arial"/>
          <w:b/>
          <w:bCs/>
          <w:sz w:val="22"/>
          <w:szCs w:val="22"/>
          <w:u w:val="single"/>
        </w:rPr>
        <w:t xml:space="preserve">REEXAME NECESSARIO </w:t>
      </w:r>
      <w:r w:rsidR="000B0596" w:rsidRPr="00F604B6">
        <w:rPr>
          <w:rFonts w:ascii="Arial" w:hAnsi="Arial" w:cs="Arial"/>
          <w:b/>
          <w:bCs/>
          <w:sz w:val="22"/>
          <w:szCs w:val="22"/>
          <w:u w:val="single"/>
        </w:rPr>
        <w:t>Nº</w:t>
      </w:r>
      <w:r w:rsidR="00F7497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602B4">
        <w:rPr>
          <w:rFonts w:ascii="Arial" w:hAnsi="Arial" w:cs="Arial"/>
          <w:b/>
          <w:bCs/>
          <w:sz w:val="22"/>
          <w:szCs w:val="22"/>
          <w:u w:val="single"/>
        </w:rPr>
        <w:t>0</w:t>
      </w:r>
      <w:r w:rsidR="00B943BE">
        <w:rPr>
          <w:rFonts w:ascii="Arial" w:hAnsi="Arial" w:cs="Arial"/>
          <w:b/>
          <w:bCs/>
          <w:sz w:val="22"/>
          <w:szCs w:val="22"/>
          <w:u w:val="single"/>
        </w:rPr>
        <w:t>0</w:t>
      </w:r>
      <w:r w:rsidR="00605ADF">
        <w:rPr>
          <w:rFonts w:ascii="Arial" w:hAnsi="Arial" w:cs="Arial"/>
          <w:b/>
          <w:bCs/>
          <w:sz w:val="22"/>
          <w:szCs w:val="22"/>
          <w:u w:val="single"/>
        </w:rPr>
        <w:t>25514-21</w:t>
      </w:r>
      <w:r w:rsidR="00F74974">
        <w:rPr>
          <w:rFonts w:ascii="Arial" w:hAnsi="Arial" w:cs="Arial"/>
          <w:b/>
          <w:bCs/>
          <w:sz w:val="22"/>
          <w:szCs w:val="22"/>
          <w:u w:val="single"/>
        </w:rPr>
        <w:t>.20</w:t>
      </w:r>
      <w:r w:rsidR="00605ADF">
        <w:rPr>
          <w:rFonts w:ascii="Arial" w:hAnsi="Arial" w:cs="Arial"/>
          <w:b/>
          <w:bCs/>
          <w:sz w:val="22"/>
          <w:szCs w:val="22"/>
          <w:u w:val="single"/>
        </w:rPr>
        <w:t>09</w:t>
      </w:r>
      <w:r w:rsidR="00F74974">
        <w:rPr>
          <w:rFonts w:ascii="Arial" w:hAnsi="Arial" w:cs="Arial"/>
          <w:b/>
          <w:bCs/>
          <w:sz w:val="22"/>
          <w:szCs w:val="22"/>
          <w:u w:val="single"/>
        </w:rPr>
        <w:t>.4.01.3</w:t>
      </w:r>
      <w:r w:rsidR="00B943BE">
        <w:rPr>
          <w:rFonts w:ascii="Arial" w:hAnsi="Arial" w:cs="Arial"/>
          <w:b/>
          <w:bCs/>
          <w:sz w:val="22"/>
          <w:szCs w:val="22"/>
          <w:u w:val="single"/>
        </w:rPr>
        <w:t>8</w:t>
      </w:r>
      <w:r w:rsidR="006670C2">
        <w:rPr>
          <w:rFonts w:ascii="Arial" w:hAnsi="Arial" w:cs="Arial"/>
          <w:b/>
          <w:bCs/>
          <w:sz w:val="22"/>
          <w:szCs w:val="22"/>
          <w:u w:val="single"/>
        </w:rPr>
        <w:t>00</w:t>
      </w:r>
      <w:r w:rsidR="002A5506" w:rsidRPr="008602B4">
        <w:rPr>
          <w:rFonts w:ascii="Arial" w:hAnsi="Arial" w:cs="Arial"/>
          <w:b/>
          <w:bCs/>
          <w:sz w:val="22"/>
          <w:szCs w:val="22"/>
          <w:u w:val="single"/>
        </w:rPr>
        <w:t>/</w:t>
      </w:r>
      <w:r w:rsidR="00B943BE">
        <w:rPr>
          <w:rFonts w:ascii="Arial" w:hAnsi="Arial" w:cs="Arial"/>
          <w:b/>
          <w:bCs/>
          <w:sz w:val="22"/>
          <w:szCs w:val="22"/>
          <w:u w:val="single"/>
        </w:rPr>
        <w:t>MG</w:t>
      </w:r>
    </w:p>
    <w:tbl>
      <w:tblPr>
        <w:tblW w:w="995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BE"/>
      </w:tblPr>
      <w:tblGrid>
        <w:gridCol w:w="1488"/>
        <w:gridCol w:w="200"/>
        <w:gridCol w:w="8264"/>
      </w:tblGrid>
      <w:tr w:rsidR="000B0596" w:rsidTr="009A60C8">
        <w:tc>
          <w:tcPr>
            <w:tcW w:w="1488" w:type="dxa"/>
          </w:tcPr>
          <w:p w:rsidR="000B0596" w:rsidRDefault="000B0596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RELATOR</w:t>
            </w:r>
          </w:p>
        </w:tc>
        <w:tc>
          <w:tcPr>
            <w:tcW w:w="200" w:type="dxa"/>
          </w:tcPr>
          <w:p w:rsidR="000B0596" w:rsidRDefault="000B0596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</w:tc>
        <w:tc>
          <w:tcPr>
            <w:tcW w:w="8264" w:type="dxa"/>
          </w:tcPr>
          <w:p w:rsidR="000B0596" w:rsidRDefault="00676BC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</w:t>
            </w:r>
            <w:r w:rsidR="000B0596">
              <w:rPr>
                <w:rFonts w:ascii="Arial" w:hAnsi="Arial" w:cs="Arial"/>
                <w:sz w:val="22"/>
              </w:rPr>
              <w:t xml:space="preserve"> EXM</w:t>
            </w:r>
            <w:r>
              <w:rPr>
                <w:rFonts w:ascii="Arial" w:hAnsi="Arial" w:cs="Arial"/>
                <w:sz w:val="22"/>
              </w:rPr>
              <w:t>º</w:t>
            </w:r>
            <w:r w:rsidR="000B0596">
              <w:rPr>
                <w:rFonts w:ascii="Arial" w:hAnsi="Arial" w:cs="Arial"/>
                <w:sz w:val="22"/>
              </w:rPr>
              <w:t xml:space="preserve">. SR. DESEMBARGADOR FEDERAL </w:t>
            </w:r>
            <w:r>
              <w:rPr>
                <w:rFonts w:ascii="Arial" w:hAnsi="Arial" w:cs="Arial"/>
                <w:sz w:val="22"/>
              </w:rPr>
              <w:t>CARLOS MOREIRA ALVES</w:t>
            </w:r>
          </w:p>
        </w:tc>
      </w:tr>
      <w:tr w:rsidR="008602B4" w:rsidTr="009A60C8">
        <w:tc>
          <w:tcPr>
            <w:tcW w:w="1488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EMBGTE.</w:t>
            </w:r>
          </w:p>
        </w:tc>
        <w:tc>
          <w:tcPr>
            <w:tcW w:w="200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</w:tc>
        <w:tc>
          <w:tcPr>
            <w:tcW w:w="8264" w:type="dxa"/>
          </w:tcPr>
          <w:p w:rsidR="008602B4" w:rsidRPr="00407C91" w:rsidRDefault="002C535E" w:rsidP="00272830">
            <w:pPr>
              <w:pStyle w:val="Identificao"/>
            </w:pPr>
            <w:r>
              <w:t>INSTITUTO BRASILEIRO DO MEIO AMBIENTE E DOS RECURSOS NATURAIS RENOVÁVEIS - IBAMA</w:t>
            </w:r>
            <w:r w:rsidR="008602B4" w:rsidRPr="00407C91">
              <w:t xml:space="preserve"> </w:t>
            </w:r>
          </w:p>
        </w:tc>
      </w:tr>
      <w:tr w:rsidR="008602B4" w:rsidTr="009A60C8">
        <w:tc>
          <w:tcPr>
            <w:tcW w:w="1488" w:type="dxa"/>
          </w:tcPr>
          <w:p w:rsidR="008602B4" w:rsidRDefault="008602B4" w:rsidP="00DD0FF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PROC.</w:t>
            </w:r>
          </w:p>
        </w:tc>
        <w:tc>
          <w:tcPr>
            <w:tcW w:w="200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</w:tc>
        <w:tc>
          <w:tcPr>
            <w:tcW w:w="8264" w:type="dxa"/>
          </w:tcPr>
          <w:p w:rsidR="008602B4" w:rsidRPr="00407C91" w:rsidRDefault="000A6C71" w:rsidP="00272830">
            <w:pPr>
              <w:pStyle w:val="Identificao"/>
            </w:pPr>
            <w:r>
              <w:t>Adriana Maia Venturini</w:t>
            </w:r>
            <w:r w:rsidRPr="00407C91">
              <w:t xml:space="preserve"> </w:t>
            </w:r>
          </w:p>
        </w:tc>
      </w:tr>
      <w:tr w:rsidR="008602B4" w:rsidTr="009A60C8">
        <w:tc>
          <w:tcPr>
            <w:tcW w:w="1488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EMBGDO.</w:t>
            </w:r>
          </w:p>
        </w:tc>
        <w:tc>
          <w:tcPr>
            <w:tcW w:w="200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</w:tc>
        <w:tc>
          <w:tcPr>
            <w:tcW w:w="8264" w:type="dxa"/>
          </w:tcPr>
          <w:p w:rsidR="008602B4" w:rsidRPr="00407C91" w:rsidRDefault="002C535E" w:rsidP="00272830">
            <w:pPr>
              <w:pStyle w:val="Identificao"/>
            </w:pPr>
            <w:r>
              <w:t>BALTAZAR INÁCIO DA SILVA</w:t>
            </w:r>
          </w:p>
        </w:tc>
      </w:tr>
      <w:tr w:rsidR="008602B4" w:rsidTr="009A60C8">
        <w:tc>
          <w:tcPr>
            <w:tcW w:w="1488" w:type="dxa"/>
          </w:tcPr>
          <w:p w:rsidR="008602B4" w:rsidRDefault="000A6C71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ADV.</w:t>
            </w:r>
          </w:p>
        </w:tc>
        <w:tc>
          <w:tcPr>
            <w:tcW w:w="200" w:type="dxa"/>
          </w:tcPr>
          <w:p w:rsidR="008602B4" w:rsidRDefault="008602B4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</w:tc>
        <w:tc>
          <w:tcPr>
            <w:tcW w:w="8264" w:type="dxa"/>
          </w:tcPr>
          <w:p w:rsidR="008602B4" w:rsidRPr="00407C91" w:rsidRDefault="000A6C71" w:rsidP="00272830">
            <w:pPr>
              <w:pStyle w:val="Identificao"/>
            </w:pPr>
            <w:r>
              <w:t>Juliana Alvarenga Coelho (OAB/MG 110.380)</w:t>
            </w:r>
          </w:p>
        </w:tc>
      </w:tr>
    </w:tbl>
    <w:p w:rsidR="000B0596" w:rsidRDefault="000B0596">
      <w:pPr>
        <w:tabs>
          <w:tab w:val="left" w:pos="1246"/>
          <w:tab w:val="left" w:pos="1984"/>
        </w:tabs>
        <w:spacing w:after="120"/>
        <w:jc w:val="center"/>
        <w:rPr>
          <w:rFonts w:ascii="Arial" w:hAnsi="Arial" w:cs="Arial"/>
          <w:b/>
          <w:bCs/>
        </w:rPr>
      </w:pPr>
    </w:p>
    <w:p w:rsidR="00287048" w:rsidRPr="00990A62" w:rsidRDefault="00287048" w:rsidP="00287048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287048" w:rsidRDefault="00846DB8" w:rsidP="00E35FDD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Vistos, etc</w:t>
      </w:r>
      <w:r w:rsidR="00287048" w:rsidRPr="00990A62">
        <w:rPr>
          <w:rFonts w:ascii="Arial" w:hAnsi="Arial" w:cs="Arial"/>
          <w:b/>
          <w:sz w:val="22"/>
          <w:szCs w:val="22"/>
        </w:rPr>
        <w:t>.</w:t>
      </w:r>
    </w:p>
    <w:p w:rsidR="00E35FDD" w:rsidRPr="00990A62" w:rsidRDefault="00E35FDD" w:rsidP="00E35FDD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846DB8" w:rsidRDefault="00846DB8" w:rsidP="00315FEE">
      <w:pPr>
        <w:spacing w:before="120" w:after="120"/>
        <w:ind w:firstLine="1134"/>
        <w:jc w:val="both"/>
        <w:rPr>
          <w:rFonts w:ascii="Arial" w:hAnsi="Arial" w:cs="Arial"/>
          <w:sz w:val="22"/>
          <w:szCs w:val="22"/>
        </w:rPr>
      </w:pPr>
      <w:r w:rsidRPr="00846DB8">
        <w:rPr>
          <w:rFonts w:ascii="Arial" w:hAnsi="Arial" w:cs="Arial"/>
          <w:sz w:val="22"/>
          <w:szCs w:val="22"/>
        </w:rPr>
        <w:t>Intime-se</w:t>
      </w:r>
      <w:r w:rsidR="003160F6">
        <w:rPr>
          <w:rFonts w:ascii="Arial" w:hAnsi="Arial" w:cs="Arial"/>
          <w:sz w:val="22"/>
          <w:szCs w:val="22"/>
        </w:rPr>
        <w:t xml:space="preserve"> o</w:t>
      </w:r>
      <w:r w:rsidR="008602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embargad</w:t>
      </w:r>
      <w:r w:rsidR="003160F6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para, querendo, manifestar-se no prazo </w:t>
      </w:r>
      <w:r w:rsidR="00E8144B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>, acerca dos embargos de declaração, nos termos do parágrafo 2º do artigo 1.023 do atual Código de Processo Civil.</w:t>
      </w:r>
    </w:p>
    <w:p w:rsidR="000A6C71" w:rsidRDefault="000A6C71" w:rsidP="00E35FDD">
      <w:pPr>
        <w:spacing w:before="120" w:after="120"/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Intime-se</w:t>
      </w:r>
    </w:p>
    <w:p w:rsidR="00846DB8" w:rsidRDefault="00846DB8" w:rsidP="00E35FDD">
      <w:pPr>
        <w:spacing w:before="120" w:after="120"/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Publique-se.</w:t>
      </w:r>
      <w:r w:rsidR="00FC626F">
        <w:rPr>
          <w:rFonts w:ascii="Arial" w:hAnsi="Arial" w:cs="Arial"/>
          <w:sz w:val="22"/>
          <w:szCs w:val="22"/>
        </w:rPr>
        <w:t xml:space="preserve"> </w:t>
      </w:r>
    </w:p>
    <w:p w:rsidR="00846DB8" w:rsidRDefault="00846DB8" w:rsidP="00E35FDD">
      <w:pPr>
        <w:spacing w:before="120" w:after="120"/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Brasília, </w:t>
      </w:r>
      <w:r w:rsidR="000A6C71">
        <w:rPr>
          <w:rFonts w:ascii="Arial" w:hAnsi="Arial" w:cs="Arial"/>
          <w:sz w:val="22"/>
          <w:szCs w:val="22"/>
        </w:rPr>
        <w:t>06</w:t>
      </w:r>
      <w:r w:rsidR="005065B5">
        <w:rPr>
          <w:rFonts w:ascii="Arial" w:hAnsi="Arial" w:cs="Arial"/>
          <w:sz w:val="22"/>
          <w:szCs w:val="22"/>
        </w:rPr>
        <w:t xml:space="preserve"> de </w:t>
      </w:r>
      <w:r w:rsidR="000A6C71">
        <w:rPr>
          <w:rFonts w:ascii="Arial" w:hAnsi="Arial" w:cs="Arial"/>
          <w:sz w:val="22"/>
          <w:szCs w:val="22"/>
        </w:rPr>
        <w:t>junho</w:t>
      </w:r>
      <w:r>
        <w:rPr>
          <w:rFonts w:ascii="Arial" w:hAnsi="Arial" w:cs="Arial"/>
          <w:sz w:val="22"/>
          <w:szCs w:val="22"/>
        </w:rPr>
        <w:t xml:space="preserve"> de 2016.</w:t>
      </w:r>
    </w:p>
    <w:p w:rsidR="00846DB8" w:rsidRDefault="00846DB8" w:rsidP="00846DB8">
      <w:pPr>
        <w:spacing w:before="360" w:after="360"/>
        <w:ind w:firstLine="1134"/>
        <w:rPr>
          <w:rFonts w:ascii="Arial" w:hAnsi="Arial" w:cs="Arial"/>
          <w:sz w:val="22"/>
          <w:szCs w:val="22"/>
        </w:rPr>
      </w:pPr>
    </w:p>
    <w:p w:rsidR="00846DB8" w:rsidRDefault="002A5506" w:rsidP="00846DB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CARLOS MOREIRA ALVES</w:t>
      </w:r>
    </w:p>
    <w:p w:rsidR="002502BC" w:rsidRPr="00846DB8" w:rsidRDefault="002A5506" w:rsidP="00846D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Desembargador Federal</w:t>
      </w: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6E7907" w:rsidRDefault="006E7907" w:rsidP="002502BC">
      <w:pPr>
        <w:spacing w:before="120" w:after="120"/>
        <w:ind w:firstLine="1418"/>
        <w:jc w:val="both"/>
        <w:rPr>
          <w:rFonts w:ascii="Arial" w:hAnsi="Arial" w:cs="Arial"/>
          <w:b/>
          <w:sz w:val="22"/>
          <w:szCs w:val="22"/>
        </w:rPr>
      </w:pPr>
    </w:p>
    <w:sectPr w:rsidR="006E7907" w:rsidSect="00141C4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C52" w:rsidRDefault="00F45C52">
      <w:r>
        <w:separator/>
      </w:r>
    </w:p>
  </w:endnote>
  <w:endnote w:type="continuationSeparator" w:id="0">
    <w:p w:rsidR="00F45C52" w:rsidRDefault="00F45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F6" w:rsidRDefault="00DE00F6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B685B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FB685B">
      <w:rPr>
        <w:rFonts w:ascii="Arial" w:hAnsi="Arial"/>
        <w:sz w:val="10"/>
      </w:rPr>
      <w:fldChar w:fldCharType="separate"/>
    </w:r>
    <w:r w:rsidR="00FC626F">
      <w:rPr>
        <w:rFonts w:ascii="Arial" w:hAnsi="Arial"/>
        <w:noProof/>
        <w:sz w:val="10"/>
      </w:rPr>
      <w:t>W:\WPDOCS\MOREIRA2\DESPACHO\TURMA\0025514-21 ED.docx</w:t>
    </w:r>
    <w:r w:rsidR="00FB685B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F6" w:rsidRDefault="00DE00F6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B685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FB685B">
      <w:rPr>
        <w:rFonts w:ascii="Arial" w:hAnsi="Arial"/>
        <w:sz w:val="13"/>
      </w:rPr>
      <w:fldChar w:fldCharType="separate"/>
    </w:r>
    <w:r w:rsidR="00FC626F">
      <w:rPr>
        <w:rFonts w:ascii="Arial" w:hAnsi="Arial"/>
        <w:noProof/>
        <w:sz w:val="13"/>
      </w:rPr>
      <w:t>W:\WPDOCS\MOREIRA2\DESPACHO\TURMA\0025514-21 ED.docx</w:t>
    </w:r>
    <w:r w:rsidR="00FB685B">
      <w:rPr>
        <w:rFonts w:ascii="Arial" w:hAnsi="Arial"/>
        <w:sz w:val="13"/>
      </w:rPr>
      <w:fldChar w:fldCharType="end"/>
    </w:r>
  </w:p>
  <w:p w:rsidR="00DE00F6" w:rsidRDefault="00DE00F6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DD09F8">
      <w:rPr>
        <w:rFonts w:ascii="Arial" w:hAnsi="Arial"/>
        <w:sz w:val="13"/>
      </w:rPr>
      <w:t>tr301107</w:t>
    </w:r>
    <w:r w:rsidR="000A0E75">
      <w:rPr>
        <w:rFonts w:ascii="Arial" w:hAnsi="Arial"/>
        <w:sz w:val="13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C52" w:rsidRDefault="00F45C52">
      <w:r>
        <w:separator/>
      </w:r>
    </w:p>
  </w:footnote>
  <w:footnote w:type="continuationSeparator" w:id="0">
    <w:p w:rsidR="00F45C52" w:rsidRDefault="00F45C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F6" w:rsidRPr="00F604B6" w:rsidRDefault="00DE00F6" w:rsidP="007D7BA3">
    <w:pPr>
      <w:tabs>
        <w:tab w:val="left" w:pos="-1"/>
        <w:tab w:val="left" w:pos="899"/>
        <w:tab w:val="left" w:pos="1799"/>
        <w:tab w:val="left" w:pos="2699"/>
        <w:tab w:val="left" w:pos="3599"/>
        <w:tab w:val="left" w:pos="4499"/>
        <w:tab w:val="left" w:pos="5399"/>
        <w:tab w:val="left" w:pos="6299"/>
        <w:tab w:val="left" w:pos="7199"/>
        <w:tab w:val="left" w:pos="8099"/>
        <w:tab w:val="left" w:pos="8999"/>
        <w:tab w:val="left" w:pos="9899"/>
      </w:tabs>
      <w:spacing w:after="120"/>
      <w:ind w:right="-82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F6" w:rsidRDefault="00DE00F6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E00F6" w:rsidRDefault="00DE00F6"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BC9"/>
    <w:rsid w:val="00000F38"/>
    <w:rsid w:val="00005EF0"/>
    <w:rsid w:val="00007E93"/>
    <w:rsid w:val="00010DC3"/>
    <w:rsid w:val="000154FE"/>
    <w:rsid w:val="00021717"/>
    <w:rsid w:val="00022CE3"/>
    <w:rsid w:val="00036825"/>
    <w:rsid w:val="00036BD7"/>
    <w:rsid w:val="00053FB8"/>
    <w:rsid w:val="00057F8C"/>
    <w:rsid w:val="00060A00"/>
    <w:rsid w:val="00074BE5"/>
    <w:rsid w:val="00075C22"/>
    <w:rsid w:val="0007733D"/>
    <w:rsid w:val="000777EF"/>
    <w:rsid w:val="00085042"/>
    <w:rsid w:val="000A0282"/>
    <w:rsid w:val="000A0E75"/>
    <w:rsid w:val="000A2E5F"/>
    <w:rsid w:val="000A5D73"/>
    <w:rsid w:val="000A6C1E"/>
    <w:rsid w:val="000A6C71"/>
    <w:rsid w:val="000B0202"/>
    <w:rsid w:val="000B0596"/>
    <w:rsid w:val="000B5D25"/>
    <w:rsid w:val="000F1314"/>
    <w:rsid w:val="00106C38"/>
    <w:rsid w:val="00120396"/>
    <w:rsid w:val="00123270"/>
    <w:rsid w:val="00127B90"/>
    <w:rsid w:val="00130D8A"/>
    <w:rsid w:val="001315F3"/>
    <w:rsid w:val="001336C4"/>
    <w:rsid w:val="00141C4A"/>
    <w:rsid w:val="00147353"/>
    <w:rsid w:val="00147E99"/>
    <w:rsid w:val="00151BAC"/>
    <w:rsid w:val="001548D8"/>
    <w:rsid w:val="001549B3"/>
    <w:rsid w:val="00165378"/>
    <w:rsid w:val="001661E6"/>
    <w:rsid w:val="00183822"/>
    <w:rsid w:val="0019041A"/>
    <w:rsid w:val="00190B3A"/>
    <w:rsid w:val="001938A9"/>
    <w:rsid w:val="00197146"/>
    <w:rsid w:val="001975AA"/>
    <w:rsid w:val="001A5FE9"/>
    <w:rsid w:val="001B29C9"/>
    <w:rsid w:val="001C5685"/>
    <w:rsid w:val="001D4869"/>
    <w:rsid w:val="001D5476"/>
    <w:rsid w:val="001E2BEB"/>
    <w:rsid w:val="001E3C0F"/>
    <w:rsid w:val="001E7A9D"/>
    <w:rsid w:val="001F3F17"/>
    <w:rsid w:val="001F4404"/>
    <w:rsid w:val="001F6AD8"/>
    <w:rsid w:val="00200C92"/>
    <w:rsid w:val="002136C3"/>
    <w:rsid w:val="00213FAD"/>
    <w:rsid w:val="00223E0D"/>
    <w:rsid w:val="002259A5"/>
    <w:rsid w:val="00241F2B"/>
    <w:rsid w:val="00245392"/>
    <w:rsid w:val="0024553F"/>
    <w:rsid w:val="002457A2"/>
    <w:rsid w:val="002502BC"/>
    <w:rsid w:val="00265DB6"/>
    <w:rsid w:val="00266201"/>
    <w:rsid w:val="0027449B"/>
    <w:rsid w:val="00277B54"/>
    <w:rsid w:val="00287048"/>
    <w:rsid w:val="00295F22"/>
    <w:rsid w:val="002A5506"/>
    <w:rsid w:val="002B4A20"/>
    <w:rsid w:val="002C13FE"/>
    <w:rsid w:val="002C1BE3"/>
    <w:rsid w:val="002C535E"/>
    <w:rsid w:val="002D4FDC"/>
    <w:rsid w:val="002D7C14"/>
    <w:rsid w:val="002E2A7B"/>
    <w:rsid w:val="002E6214"/>
    <w:rsid w:val="002F04E2"/>
    <w:rsid w:val="0030747F"/>
    <w:rsid w:val="00315FEE"/>
    <w:rsid w:val="003160F6"/>
    <w:rsid w:val="0032751C"/>
    <w:rsid w:val="00334832"/>
    <w:rsid w:val="003457E0"/>
    <w:rsid w:val="003522F4"/>
    <w:rsid w:val="003609A7"/>
    <w:rsid w:val="003657FB"/>
    <w:rsid w:val="00366A7A"/>
    <w:rsid w:val="00390B50"/>
    <w:rsid w:val="00396126"/>
    <w:rsid w:val="003A2B11"/>
    <w:rsid w:val="003A6D6D"/>
    <w:rsid w:val="003B0E0B"/>
    <w:rsid w:val="003B59DC"/>
    <w:rsid w:val="003C00CB"/>
    <w:rsid w:val="003C757F"/>
    <w:rsid w:val="003D15A6"/>
    <w:rsid w:val="003F08DB"/>
    <w:rsid w:val="003F3FEC"/>
    <w:rsid w:val="0040202B"/>
    <w:rsid w:val="00412244"/>
    <w:rsid w:val="004139DC"/>
    <w:rsid w:val="00415CF0"/>
    <w:rsid w:val="0041690D"/>
    <w:rsid w:val="00424B6B"/>
    <w:rsid w:val="00447B68"/>
    <w:rsid w:val="00451CB1"/>
    <w:rsid w:val="00460678"/>
    <w:rsid w:val="00465185"/>
    <w:rsid w:val="004706FF"/>
    <w:rsid w:val="004801FA"/>
    <w:rsid w:val="00483BB4"/>
    <w:rsid w:val="00487341"/>
    <w:rsid w:val="004948D5"/>
    <w:rsid w:val="004B070C"/>
    <w:rsid w:val="004C5630"/>
    <w:rsid w:val="004C7477"/>
    <w:rsid w:val="004D0C3F"/>
    <w:rsid w:val="004D0D72"/>
    <w:rsid w:val="004D2F22"/>
    <w:rsid w:val="004D4FB1"/>
    <w:rsid w:val="004E196B"/>
    <w:rsid w:val="004F363E"/>
    <w:rsid w:val="004F72E6"/>
    <w:rsid w:val="005061CE"/>
    <w:rsid w:val="005065B5"/>
    <w:rsid w:val="00516965"/>
    <w:rsid w:val="00516EFE"/>
    <w:rsid w:val="00530263"/>
    <w:rsid w:val="00532C44"/>
    <w:rsid w:val="00536F9A"/>
    <w:rsid w:val="00540F8E"/>
    <w:rsid w:val="00546613"/>
    <w:rsid w:val="005565EF"/>
    <w:rsid w:val="00562605"/>
    <w:rsid w:val="00566BA0"/>
    <w:rsid w:val="0057327F"/>
    <w:rsid w:val="0058235B"/>
    <w:rsid w:val="005869C5"/>
    <w:rsid w:val="00590F0E"/>
    <w:rsid w:val="005A7DC3"/>
    <w:rsid w:val="005B0DBD"/>
    <w:rsid w:val="005B6ECD"/>
    <w:rsid w:val="005C13DE"/>
    <w:rsid w:val="005C2C5E"/>
    <w:rsid w:val="005E0265"/>
    <w:rsid w:val="005E3FD1"/>
    <w:rsid w:val="005F0266"/>
    <w:rsid w:val="005F7802"/>
    <w:rsid w:val="006014CD"/>
    <w:rsid w:val="00604CE2"/>
    <w:rsid w:val="00605ADF"/>
    <w:rsid w:val="006145FE"/>
    <w:rsid w:val="00617673"/>
    <w:rsid w:val="00621EF5"/>
    <w:rsid w:val="006273C3"/>
    <w:rsid w:val="006303DC"/>
    <w:rsid w:val="0063380C"/>
    <w:rsid w:val="0064072C"/>
    <w:rsid w:val="006417FF"/>
    <w:rsid w:val="00647FAF"/>
    <w:rsid w:val="006506B0"/>
    <w:rsid w:val="006627BC"/>
    <w:rsid w:val="006670C2"/>
    <w:rsid w:val="006755BB"/>
    <w:rsid w:val="00676BC9"/>
    <w:rsid w:val="0067766F"/>
    <w:rsid w:val="00677E27"/>
    <w:rsid w:val="006805E0"/>
    <w:rsid w:val="00683C36"/>
    <w:rsid w:val="006848A1"/>
    <w:rsid w:val="006929C8"/>
    <w:rsid w:val="00695578"/>
    <w:rsid w:val="006A23F2"/>
    <w:rsid w:val="006A3962"/>
    <w:rsid w:val="006A73BF"/>
    <w:rsid w:val="006B207D"/>
    <w:rsid w:val="006C6B8C"/>
    <w:rsid w:val="006E7907"/>
    <w:rsid w:val="006F249E"/>
    <w:rsid w:val="006F45C8"/>
    <w:rsid w:val="007011A7"/>
    <w:rsid w:val="0072702A"/>
    <w:rsid w:val="007401BB"/>
    <w:rsid w:val="00745E49"/>
    <w:rsid w:val="00752C5D"/>
    <w:rsid w:val="00757294"/>
    <w:rsid w:val="00763029"/>
    <w:rsid w:val="00770953"/>
    <w:rsid w:val="00770C3D"/>
    <w:rsid w:val="00795E42"/>
    <w:rsid w:val="007A48D1"/>
    <w:rsid w:val="007C419C"/>
    <w:rsid w:val="007D7BA3"/>
    <w:rsid w:val="00803F59"/>
    <w:rsid w:val="00804894"/>
    <w:rsid w:val="00815DED"/>
    <w:rsid w:val="00824628"/>
    <w:rsid w:val="00824F4A"/>
    <w:rsid w:val="00825427"/>
    <w:rsid w:val="00832DF5"/>
    <w:rsid w:val="008450A7"/>
    <w:rsid w:val="00846DB8"/>
    <w:rsid w:val="008602B4"/>
    <w:rsid w:val="00867ECD"/>
    <w:rsid w:val="0087172A"/>
    <w:rsid w:val="00871F37"/>
    <w:rsid w:val="00876F3B"/>
    <w:rsid w:val="00877794"/>
    <w:rsid w:val="008858C0"/>
    <w:rsid w:val="0089201E"/>
    <w:rsid w:val="008A2392"/>
    <w:rsid w:val="008B1BC8"/>
    <w:rsid w:val="008D3FBC"/>
    <w:rsid w:val="008E14BC"/>
    <w:rsid w:val="008E1DA1"/>
    <w:rsid w:val="008E3CE1"/>
    <w:rsid w:val="00902F7A"/>
    <w:rsid w:val="00904981"/>
    <w:rsid w:val="00906E23"/>
    <w:rsid w:val="00913744"/>
    <w:rsid w:val="0093253D"/>
    <w:rsid w:val="00935FE5"/>
    <w:rsid w:val="009427F4"/>
    <w:rsid w:val="009445EF"/>
    <w:rsid w:val="0094585F"/>
    <w:rsid w:val="009510B4"/>
    <w:rsid w:val="009527D5"/>
    <w:rsid w:val="009975C5"/>
    <w:rsid w:val="009A60C8"/>
    <w:rsid w:val="009A76BB"/>
    <w:rsid w:val="009A7BB2"/>
    <w:rsid w:val="009B1B20"/>
    <w:rsid w:val="009B5254"/>
    <w:rsid w:val="009C0919"/>
    <w:rsid w:val="009C6BA0"/>
    <w:rsid w:val="009E1B00"/>
    <w:rsid w:val="009E30F7"/>
    <w:rsid w:val="009F4207"/>
    <w:rsid w:val="00A0285E"/>
    <w:rsid w:val="00A042BF"/>
    <w:rsid w:val="00A16E5D"/>
    <w:rsid w:val="00A2751B"/>
    <w:rsid w:val="00A507A9"/>
    <w:rsid w:val="00A7162F"/>
    <w:rsid w:val="00A96BE9"/>
    <w:rsid w:val="00A96BEB"/>
    <w:rsid w:val="00AA05B9"/>
    <w:rsid w:val="00AB7C68"/>
    <w:rsid w:val="00AC234F"/>
    <w:rsid w:val="00AC5103"/>
    <w:rsid w:val="00AC5DA8"/>
    <w:rsid w:val="00AD0348"/>
    <w:rsid w:val="00AE67C8"/>
    <w:rsid w:val="00AF3B37"/>
    <w:rsid w:val="00AF5A42"/>
    <w:rsid w:val="00B1070A"/>
    <w:rsid w:val="00B15112"/>
    <w:rsid w:val="00B23499"/>
    <w:rsid w:val="00B327FE"/>
    <w:rsid w:val="00B32DF9"/>
    <w:rsid w:val="00B345F5"/>
    <w:rsid w:val="00B42468"/>
    <w:rsid w:val="00B47601"/>
    <w:rsid w:val="00B5303B"/>
    <w:rsid w:val="00B5487A"/>
    <w:rsid w:val="00B553B7"/>
    <w:rsid w:val="00B56110"/>
    <w:rsid w:val="00B63084"/>
    <w:rsid w:val="00B637C6"/>
    <w:rsid w:val="00B6543B"/>
    <w:rsid w:val="00B67219"/>
    <w:rsid w:val="00B67769"/>
    <w:rsid w:val="00B76ABB"/>
    <w:rsid w:val="00B8236F"/>
    <w:rsid w:val="00B82674"/>
    <w:rsid w:val="00B861CD"/>
    <w:rsid w:val="00B86B2D"/>
    <w:rsid w:val="00B93E35"/>
    <w:rsid w:val="00B943BE"/>
    <w:rsid w:val="00BA00B1"/>
    <w:rsid w:val="00BA2559"/>
    <w:rsid w:val="00BA4126"/>
    <w:rsid w:val="00BB1772"/>
    <w:rsid w:val="00BB23F9"/>
    <w:rsid w:val="00BC2CDE"/>
    <w:rsid w:val="00BC7259"/>
    <w:rsid w:val="00BD2DA9"/>
    <w:rsid w:val="00BD7748"/>
    <w:rsid w:val="00BE1F0F"/>
    <w:rsid w:val="00BE46AA"/>
    <w:rsid w:val="00BF4A81"/>
    <w:rsid w:val="00C00983"/>
    <w:rsid w:val="00C01181"/>
    <w:rsid w:val="00C02E2F"/>
    <w:rsid w:val="00C071B0"/>
    <w:rsid w:val="00C07C78"/>
    <w:rsid w:val="00C15D5A"/>
    <w:rsid w:val="00C17037"/>
    <w:rsid w:val="00C21D71"/>
    <w:rsid w:val="00C258C5"/>
    <w:rsid w:val="00C40263"/>
    <w:rsid w:val="00C51BF1"/>
    <w:rsid w:val="00C6538A"/>
    <w:rsid w:val="00C71398"/>
    <w:rsid w:val="00C76DA4"/>
    <w:rsid w:val="00C8385E"/>
    <w:rsid w:val="00C86483"/>
    <w:rsid w:val="00C9058A"/>
    <w:rsid w:val="00C905B0"/>
    <w:rsid w:val="00C9392E"/>
    <w:rsid w:val="00CA586E"/>
    <w:rsid w:val="00CA6384"/>
    <w:rsid w:val="00CB120E"/>
    <w:rsid w:val="00CC0322"/>
    <w:rsid w:val="00CF2CA5"/>
    <w:rsid w:val="00D06861"/>
    <w:rsid w:val="00D15094"/>
    <w:rsid w:val="00D16D6A"/>
    <w:rsid w:val="00D24627"/>
    <w:rsid w:val="00D50208"/>
    <w:rsid w:val="00D53BB9"/>
    <w:rsid w:val="00D63F4C"/>
    <w:rsid w:val="00D660D7"/>
    <w:rsid w:val="00D7652B"/>
    <w:rsid w:val="00D80099"/>
    <w:rsid w:val="00D8503E"/>
    <w:rsid w:val="00DA3DCC"/>
    <w:rsid w:val="00DB4A0C"/>
    <w:rsid w:val="00DC667B"/>
    <w:rsid w:val="00DD09F8"/>
    <w:rsid w:val="00DD0FF2"/>
    <w:rsid w:val="00DD2ADD"/>
    <w:rsid w:val="00DD5CBE"/>
    <w:rsid w:val="00DD695A"/>
    <w:rsid w:val="00DD78C0"/>
    <w:rsid w:val="00DE00F6"/>
    <w:rsid w:val="00DE1699"/>
    <w:rsid w:val="00DE1C36"/>
    <w:rsid w:val="00DE37D3"/>
    <w:rsid w:val="00DE542D"/>
    <w:rsid w:val="00DF2325"/>
    <w:rsid w:val="00DF31B6"/>
    <w:rsid w:val="00E14E81"/>
    <w:rsid w:val="00E1782F"/>
    <w:rsid w:val="00E20370"/>
    <w:rsid w:val="00E241B0"/>
    <w:rsid w:val="00E35FDD"/>
    <w:rsid w:val="00E37BDB"/>
    <w:rsid w:val="00E401F1"/>
    <w:rsid w:val="00E4389C"/>
    <w:rsid w:val="00E51D93"/>
    <w:rsid w:val="00E539AC"/>
    <w:rsid w:val="00E66676"/>
    <w:rsid w:val="00E8144B"/>
    <w:rsid w:val="00E84224"/>
    <w:rsid w:val="00E91367"/>
    <w:rsid w:val="00E91A08"/>
    <w:rsid w:val="00EA55A6"/>
    <w:rsid w:val="00EA68D2"/>
    <w:rsid w:val="00EB063F"/>
    <w:rsid w:val="00EB0741"/>
    <w:rsid w:val="00EB6DEE"/>
    <w:rsid w:val="00EC4CBD"/>
    <w:rsid w:val="00EE05BE"/>
    <w:rsid w:val="00EE2502"/>
    <w:rsid w:val="00EE351C"/>
    <w:rsid w:val="00EE475F"/>
    <w:rsid w:val="00EE5338"/>
    <w:rsid w:val="00EE6DCD"/>
    <w:rsid w:val="00F0611F"/>
    <w:rsid w:val="00F07D09"/>
    <w:rsid w:val="00F2399B"/>
    <w:rsid w:val="00F3348B"/>
    <w:rsid w:val="00F35378"/>
    <w:rsid w:val="00F41D87"/>
    <w:rsid w:val="00F45C52"/>
    <w:rsid w:val="00F51F6F"/>
    <w:rsid w:val="00F550A4"/>
    <w:rsid w:val="00F57FFC"/>
    <w:rsid w:val="00F604B6"/>
    <w:rsid w:val="00F73AC6"/>
    <w:rsid w:val="00F74974"/>
    <w:rsid w:val="00F7501D"/>
    <w:rsid w:val="00F84E52"/>
    <w:rsid w:val="00F93E19"/>
    <w:rsid w:val="00FA5217"/>
    <w:rsid w:val="00FB38A8"/>
    <w:rsid w:val="00FB685B"/>
    <w:rsid w:val="00FC54E5"/>
    <w:rsid w:val="00FC626F"/>
    <w:rsid w:val="00FC782A"/>
    <w:rsid w:val="00FD1D67"/>
    <w:rsid w:val="00FE0E92"/>
    <w:rsid w:val="00FE1339"/>
    <w:rsid w:val="00FF6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1C4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41C4A"/>
    <w:pPr>
      <w:spacing w:before="0" w:after="0"/>
    </w:pPr>
  </w:style>
  <w:style w:type="paragraph" w:customStyle="1" w:styleId="ementa">
    <w:name w:val="ementa"/>
    <w:basedOn w:val="Pargrafo"/>
    <w:rsid w:val="00141C4A"/>
    <w:pPr>
      <w:ind w:firstLine="0"/>
    </w:pPr>
  </w:style>
  <w:style w:type="paragraph" w:customStyle="1" w:styleId="Pargrafo">
    <w:name w:val="Parágrafo"/>
    <w:basedOn w:val="Normal"/>
    <w:link w:val="PargrafoChar"/>
    <w:rsid w:val="00141C4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41C4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rsid w:val="00141C4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141C4A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41C4A"/>
    <w:pPr>
      <w:ind w:left="2835"/>
    </w:pPr>
  </w:style>
  <w:style w:type="paragraph" w:customStyle="1" w:styleId="transcrio3">
    <w:name w:val="transcrição 3"/>
    <w:basedOn w:val="Identificao"/>
    <w:rsid w:val="00141C4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41C4A"/>
    <w:pPr>
      <w:ind w:left="4536"/>
    </w:pPr>
  </w:style>
  <w:style w:type="paragraph" w:customStyle="1" w:styleId="assinatura">
    <w:name w:val="assinatura"/>
    <w:basedOn w:val="Pargrafo"/>
    <w:rsid w:val="00141C4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41C4A"/>
    <w:pPr>
      <w:spacing w:line="480" w:lineRule="auto"/>
    </w:pPr>
  </w:style>
  <w:style w:type="paragraph" w:styleId="Rodap">
    <w:name w:val="footer"/>
    <w:basedOn w:val="Normal"/>
    <w:rsid w:val="00141C4A"/>
    <w:pPr>
      <w:tabs>
        <w:tab w:val="center" w:pos="4252"/>
        <w:tab w:val="right" w:pos="8504"/>
      </w:tabs>
    </w:pPr>
  </w:style>
  <w:style w:type="character" w:customStyle="1" w:styleId="PargrafoChar">
    <w:name w:val="Parágrafo Char"/>
    <w:basedOn w:val="Fontepargpadro"/>
    <w:link w:val="Pargrafo"/>
    <w:rsid w:val="0093253D"/>
    <w:rPr>
      <w:rFonts w:ascii="Arial" w:hAnsi="Arial"/>
      <w:sz w:val="22"/>
      <w:szCs w:val="24"/>
      <w:lang w:val="pt-BR" w:eastAsia="pt-BR" w:bidi="ar-SA"/>
    </w:rPr>
  </w:style>
  <w:style w:type="character" w:customStyle="1" w:styleId="TranscrioChar">
    <w:name w:val="Transcrição Char"/>
    <w:basedOn w:val="PargrafoChar"/>
    <w:link w:val="Transcrio"/>
    <w:rsid w:val="0093253D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8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93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tr115008</dc:creator>
  <cp:lastModifiedBy>tr17163ps</cp:lastModifiedBy>
  <cp:revision>2</cp:revision>
  <cp:lastPrinted>2016-05-27T17:21:00Z</cp:lastPrinted>
  <dcterms:created xsi:type="dcterms:W3CDTF">2016-06-07T17:19:00Z</dcterms:created>
  <dcterms:modified xsi:type="dcterms:W3CDTF">2016-06-07T17:19:00Z</dcterms:modified>
</cp:coreProperties>
</file>