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B2B" w:rsidRDefault="00057B2B" w:rsidP="00431951">
      <w:pPr>
        <w:pStyle w:val="TextosemFormatao"/>
        <w:rPr>
          <w:rFonts w:ascii="Courier New" w:hAnsi="Courier New" w:cs="Courier New"/>
        </w:rPr>
      </w:pPr>
    </w:p>
    <w:p w:rsidR="00057B2B" w:rsidRPr="00057B2B" w:rsidRDefault="00057B2B" w:rsidP="00057B2B">
      <w:pPr>
        <w:pStyle w:val="Identificao"/>
        <w:rPr>
          <w:b/>
        </w:rPr>
      </w:pPr>
      <w:r w:rsidRPr="00057B2B">
        <w:rPr>
          <w:b/>
        </w:rPr>
        <w:t>APELAÇÃO CÍVEL</w:t>
      </w:r>
      <w:proofErr w:type="gramStart"/>
      <w:r w:rsidRPr="00057B2B">
        <w:rPr>
          <w:b/>
        </w:rPr>
        <w:t xml:space="preserve">  </w:t>
      </w:r>
      <w:proofErr w:type="gramEnd"/>
      <w:r w:rsidRPr="00057B2B">
        <w:rPr>
          <w:b/>
        </w:rPr>
        <w:t>0016261-36.2009.4.01.3500 (2009.35.00.016348-6)/GO</w:t>
      </w:r>
    </w:p>
    <w:p w:rsidR="00057B2B" w:rsidRPr="00057B2B" w:rsidRDefault="00057B2B" w:rsidP="00057B2B">
      <w:pPr>
        <w:pStyle w:val="Identificao"/>
        <w:rPr>
          <w:b/>
        </w:rPr>
      </w:pPr>
      <w:r w:rsidRPr="00057B2B">
        <w:rPr>
          <w:b/>
        </w:rPr>
        <w:t>Processo na Origem: 162613620094013500</w:t>
      </w:r>
    </w:p>
    <w:p w:rsidR="00057B2B" w:rsidRDefault="00057B2B" w:rsidP="00057B2B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057B2B" w:rsidRPr="00057B2B" w:rsidTr="00057B2B">
        <w:tc>
          <w:tcPr>
            <w:tcW w:w="20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proofErr w:type="gramStart"/>
            <w:r w:rsidRPr="00057B2B">
              <w:t>RELATOR(</w:t>
            </w:r>
            <w:proofErr w:type="gramEnd"/>
            <w:r w:rsidRPr="00057B2B">
              <w:t>A)</w:t>
            </w:r>
          </w:p>
        </w:tc>
        <w:tc>
          <w:tcPr>
            <w:tcW w:w="3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proofErr w:type="gramStart"/>
            <w:r w:rsidRPr="00057B2B">
              <w:t>:</w:t>
            </w:r>
          </w:p>
        </w:tc>
        <w:tc>
          <w:tcPr>
            <w:tcW w:w="76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proofErr w:type="gramEnd"/>
            <w:r w:rsidRPr="00057B2B">
              <w:t>DESEMBARGADOR FEDERAL JIRAIR ARAM MEGUERIAN</w:t>
            </w:r>
          </w:p>
        </w:tc>
      </w:tr>
      <w:tr w:rsidR="00057B2B" w:rsidRPr="00057B2B" w:rsidTr="00057B2B">
        <w:tc>
          <w:tcPr>
            <w:tcW w:w="20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r w:rsidRPr="00057B2B">
              <w:t>APELANTE</w:t>
            </w:r>
          </w:p>
        </w:tc>
        <w:tc>
          <w:tcPr>
            <w:tcW w:w="3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proofErr w:type="gramStart"/>
            <w:r w:rsidRPr="00057B2B">
              <w:t>:</w:t>
            </w:r>
          </w:p>
        </w:tc>
        <w:tc>
          <w:tcPr>
            <w:tcW w:w="76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proofErr w:type="gramEnd"/>
            <w:r w:rsidRPr="00057B2B">
              <w:t xml:space="preserve">UNIAO FEDERAL </w:t>
            </w:r>
          </w:p>
        </w:tc>
      </w:tr>
      <w:tr w:rsidR="00057B2B" w:rsidRPr="00057B2B" w:rsidTr="00057B2B">
        <w:tc>
          <w:tcPr>
            <w:tcW w:w="20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r w:rsidRPr="00057B2B">
              <w:t>PROCURADOR</w:t>
            </w:r>
          </w:p>
        </w:tc>
        <w:tc>
          <w:tcPr>
            <w:tcW w:w="3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proofErr w:type="gramStart"/>
            <w:r w:rsidRPr="00057B2B">
              <w:t>:</w:t>
            </w:r>
          </w:p>
        </w:tc>
        <w:tc>
          <w:tcPr>
            <w:tcW w:w="76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r w:rsidRPr="00057B2B">
              <w:t>JOSÉ ROBERTO MACHADO FARIAS</w:t>
            </w:r>
            <w:proofErr w:type="gramEnd"/>
            <w:r w:rsidRPr="00057B2B">
              <w:t xml:space="preserve"> </w:t>
            </w:r>
          </w:p>
        </w:tc>
      </w:tr>
      <w:tr w:rsidR="00057B2B" w:rsidRPr="00057B2B" w:rsidTr="00057B2B">
        <w:tc>
          <w:tcPr>
            <w:tcW w:w="20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r w:rsidRPr="00057B2B">
              <w:t>APELADO</w:t>
            </w:r>
          </w:p>
        </w:tc>
        <w:tc>
          <w:tcPr>
            <w:tcW w:w="3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proofErr w:type="gramStart"/>
            <w:r w:rsidRPr="00057B2B">
              <w:t>:</w:t>
            </w:r>
          </w:p>
        </w:tc>
        <w:tc>
          <w:tcPr>
            <w:tcW w:w="76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proofErr w:type="gramEnd"/>
            <w:r w:rsidRPr="00057B2B">
              <w:t xml:space="preserve">ADAO FRANCISCO DE SOUZA </w:t>
            </w:r>
          </w:p>
        </w:tc>
      </w:tr>
      <w:tr w:rsidR="00057B2B" w:rsidRPr="00057B2B" w:rsidTr="00057B2B">
        <w:tc>
          <w:tcPr>
            <w:tcW w:w="20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r w:rsidRPr="00057B2B">
              <w:t>DEFENSOR</w:t>
            </w:r>
          </w:p>
        </w:tc>
        <w:tc>
          <w:tcPr>
            <w:tcW w:w="3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proofErr w:type="gramStart"/>
            <w:r w:rsidRPr="00057B2B">
              <w:t>:</w:t>
            </w:r>
          </w:p>
        </w:tc>
        <w:tc>
          <w:tcPr>
            <w:tcW w:w="7600" w:type="dxa"/>
            <w:shd w:val="clear" w:color="auto" w:fill="auto"/>
          </w:tcPr>
          <w:p w:rsidR="00057B2B" w:rsidRPr="00057B2B" w:rsidRDefault="00057B2B" w:rsidP="00057B2B">
            <w:pPr>
              <w:pStyle w:val="Identificao"/>
            </w:pPr>
            <w:proofErr w:type="gramEnd"/>
            <w:r w:rsidRPr="00057B2B">
              <w:t xml:space="preserve">DEFENSORIA PUBLICA DA UNIAO - DPU </w:t>
            </w:r>
          </w:p>
        </w:tc>
      </w:tr>
    </w:tbl>
    <w:p w:rsidR="00057B2B" w:rsidRDefault="00057B2B" w:rsidP="00057B2B">
      <w:pPr>
        <w:pStyle w:val="Identificao"/>
      </w:pPr>
    </w:p>
    <w:p w:rsidR="00543CED" w:rsidRDefault="00543CED" w:rsidP="00A8505F">
      <w:pPr>
        <w:pStyle w:val="centralizar"/>
      </w:pPr>
      <w:r>
        <w:t>D E S P A C H O</w:t>
      </w:r>
    </w:p>
    <w:p w:rsidR="00543CED" w:rsidRDefault="00543CED" w:rsidP="00543CED">
      <w:pPr>
        <w:pStyle w:val="Pargrafo"/>
      </w:pPr>
      <w:r>
        <w:t>Tendo presente a pretensão de atribuição de ef</w:t>
      </w:r>
      <w:r w:rsidR="00A8505F">
        <w:t xml:space="preserve">eitos modificativos, intime-se </w:t>
      </w:r>
      <w:r w:rsidR="00A8505F">
        <w:rPr>
          <w:b/>
        </w:rPr>
        <w:t>ADA</w:t>
      </w:r>
      <w:r>
        <w:rPr>
          <w:b/>
        </w:rPr>
        <w:t>O</w:t>
      </w:r>
      <w:r w:rsidRPr="006364FC">
        <w:rPr>
          <w:b/>
        </w:rPr>
        <w:t xml:space="preserve"> </w:t>
      </w:r>
      <w:r>
        <w:rPr>
          <w:b/>
        </w:rPr>
        <w:t xml:space="preserve">FRANCISCO DE SOUZA </w:t>
      </w:r>
      <w:r>
        <w:t xml:space="preserve">para apresentar contrarrazões aos embargos de declaração opostos pela </w:t>
      </w:r>
      <w:r w:rsidRPr="00543CED">
        <w:rPr>
          <w:b/>
        </w:rPr>
        <w:t>UNIÃO</w:t>
      </w:r>
      <w:r>
        <w:t>.</w:t>
      </w:r>
    </w:p>
    <w:p w:rsidR="00543CED" w:rsidRDefault="00543CED" w:rsidP="00543CED">
      <w:pPr>
        <w:pStyle w:val="Pargrafo"/>
      </w:pPr>
      <w:r>
        <w:t>Brasília – DF,</w:t>
      </w:r>
      <w:r w:rsidR="001F6BC0">
        <w:t xml:space="preserve"> 06 d</w:t>
      </w:r>
      <w:r>
        <w:t>e Março de 2015.</w:t>
      </w:r>
    </w:p>
    <w:p w:rsidR="00543CED" w:rsidRDefault="00543CED" w:rsidP="00543CED">
      <w:pPr>
        <w:pStyle w:val="Pargrafo"/>
      </w:pPr>
    </w:p>
    <w:p w:rsidR="00543CED" w:rsidRDefault="00543CED" w:rsidP="00543CED">
      <w:pPr>
        <w:pStyle w:val="Pargrafo"/>
      </w:pPr>
    </w:p>
    <w:p w:rsidR="00543CED" w:rsidRPr="0082137D" w:rsidRDefault="00543CED" w:rsidP="00543CED">
      <w:pPr>
        <w:pStyle w:val="assinatura"/>
        <w:rPr>
          <w:szCs w:val="22"/>
        </w:rPr>
      </w:pPr>
      <w:r w:rsidRPr="0082137D">
        <w:rPr>
          <w:szCs w:val="22"/>
        </w:rPr>
        <w:t xml:space="preserve">Desembargador Federal </w:t>
      </w:r>
      <w:r w:rsidRPr="0082137D">
        <w:rPr>
          <w:b/>
          <w:szCs w:val="22"/>
        </w:rPr>
        <w:t>JIRAIR ARAM MEGUERIAN</w:t>
      </w:r>
    </w:p>
    <w:p w:rsidR="00543CED" w:rsidRDefault="00543CED" w:rsidP="00543CED">
      <w:pPr>
        <w:pStyle w:val="assinatura"/>
      </w:pPr>
      <w:r w:rsidRPr="0082137D">
        <w:t>Relator</w:t>
      </w:r>
    </w:p>
    <w:p w:rsidR="00543CED" w:rsidRDefault="00543CED" w:rsidP="00543CED">
      <w:pPr>
        <w:pStyle w:val="Identificao"/>
      </w:pPr>
    </w:p>
    <w:p w:rsidR="0015179D" w:rsidRPr="00057B2B" w:rsidRDefault="0015179D" w:rsidP="00057B2B">
      <w:pPr>
        <w:pStyle w:val="Identificao"/>
      </w:pPr>
    </w:p>
    <w:sectPr w:rsidR="0015179D" w:rsidRPr="00057B2B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7B2B" w:rsidRDefault="00057B2B">
      <w:r>
        <w:separator/>
      </w:r>
    </w:p>
  </w:endnote>
  <w:endnote w:type="continuationSeparator" w:id="1">
    <w:p w:rsidR="00057B2B" w:rsidRDefault="00057B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37FD0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837FD0">
      <w:rPr>
        <w:rFonts w:ascii="Arial" w:hAnsi="Arial"/>
        <w:sz w:val="10"/>
      </w:rPr>
      <w:fldChar w:fldCharType="separate"/>
    </w:r>
    <w:r w:rsidR="00A8505F">
      <w:rPr>
        <w:rFonts w:ascii="Arial" w:hAnsi="Arial"/>
        <w:noProof/>
        <w:sz w:val="10"/>
      </w:rPr>
      <w:t>W:\3ª SEÇÃO\ASSESSORIA 2015\DR. JIRAIR\DESPACHOS DIVERSOS\16261-36.2009.4.01.3500_CLLF_TERCEIRO APRESENTAR CONTRARRAZOES X UNIAO.docx</w:t>
    </w:r>
    <w:r w:rsidR="00837FD0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837FD0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837FD0">
      <w:rPr>
        <w:rFonts w:ascii="Arial" w:hAnsi="Arial"/>
        <w:sz w:val="13"/>
      </w:rPr>
      <w:fldChar w:fldCharType="separate"/>
    </w:r>
    <w:r w:rsidR="00A8505F">
      <w:rPr>
        <w:rFonts w:ascii="Arial" w:hAnsi="Arial"/>
        <w:noProof/>
        <w:sz w:val="13"/>
      </w:rPr>
      <w:t>W:\3ª SEÇÃO\ASSESSORIA 2015\DR. JIRAIR\DESPACHOS DIVERSOS\16261-36.2009.4.01.3500_CLLF_TERCEIRO APRESENTAR CONTRARRAZOES X UNIAO.docx</w:t>
    </w:r>
    <w:r w:rsidR="00837FD0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837FD0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837FD0">
      <w:rPr>
        <w:rFonts w:ascii="Arial" w:hAnsi="Arial"/>
        <w:sz w:val="13"/>
      </w:rPr>
      <w:fldChar w:fldCharType="separate"/>
    </w:r>
    <w:r w:rsidR="00A8505F">
      <w:rPr>
        <w:rFonts w:ascii="Arial" w:hAnsi="Arial"/>
        <w:noProof/>
        <w:sz w:val="13"/>
      </w:rPr>
      <w:t>César Filho</w:t>
    </w:r>
    <w:r w:rsidR="00837FD0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7B2B" w:rsidRDefault="00057B2B">
      <w:r>
        <w:separator/>
      </w:r>
    </w:p>
  </w:footnote>
  <w:footnote w:type="continuationSeparator" w:id="1">
    <w:p w:rsidR="00057B2B" w:rsidRDefault="00057B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837FD0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837FD0">
      <w:rPr>
        <w:rFonts w:ascii="Arial" w:hAnsi="Arial" w:cs="Arial"/>
        <w:bCs/>
        <w:sz w:val="16"/>
      </w:rPr>
      <w:fldChar w:fldCharType="separate"/>
    </w:r>
    <w:r w:rsidR="00543CED">
      <w:rPr>
        <w:rFonts w:ascii="Arial" w:hAnsi="Arial" w:cs="Arial"/>
        <w:bCs/>
        <w:noProof/>
        <w:sz w:val="16"/>
      </w:rPr>
      <w:t>2</w:t>
    </w:r>
    <w:r w:rsidR="00837FD0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837FD0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837FD0">
      <w:rPr>
        <w:rFonts w:ascii="Arial" w:hAnsi="Arial" w:cs="Arial"/>
        <w:bCs/>
        <w:sz w:val="16"/>
      </w:rPr>
      <w:fldChar w:fldCharType="separate"/>
    </w:r>
    <w:r w:rsidR="00A8505F">
      <w:rPr>
        <w:rFonts w:ascii="Arial" w:hAnsi="Arial" w:cs="Arial"/>
        <w:bCs/>
        <w:noProof/>
        <w:sz w:val="16"/>
      </w:rPr>
      <w:t>1</w:t>
    </w:r>
    <w:r w:rsidR="00837FD0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B2B" w:rsidRPr="00057B2B" w:rsidRDefault="00057B2B" w:rsidP="00057B2B">
    <w:pPr>
      <w:jc w:val="right"/>
      <w:rPr>
        <w:rFonts w:ascii="Interleaved 2of5" w:hAnsi="Interleaved 2of5"/>
        <w:sz w:val="48"/>
      </w:rPr>
    </w:pPr>
    <w:r w:rsidRPr="00057B2B">
      <w:rPr>
        <w:rFonts w:ascii="Interleaved 2of5" w:hAnsi="Interleaved 2of5"/>
        <w:sz w:val="48"/>
      </w:rPr>
      <w:t>(</w:t>
    </w:r>
    <w:proofErr w:type="gramStart"/>
    <w:r w:rsidRPr="00057B2B">
      <w:rPr>
        <w:rFonts w:ascii="Interleaved 2of5" w:hAnsi="Interleaved 2of5"/>
        <w:sz w:val="48"/>
      </w:rPr>
      <w:t>20ëÀ0@R</w:t>
    </w:r>
    <w:proofErr w:type="gramEnd"/>
    <w:r w:rsidRPr="00057B2B">
      <w:rPr>
        <w:rFonts w:ascii="Interleaved 2of5" w:hAnsi="Interleaved 2of5"/>
        <w:sz w:val="48"/>
      </w:rPr>
      <w:t>ä)</w:t>
    </w:r>
  </w:p>
  <w:p w:rsidR="004554A7" w:rsidRDefault="00543CED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2001"/>
    <w:rsid w:val="00057B2B"/>
    <w:rsid w:val="0014475A"/>
    <w:rsid w:val="0015179D"/>
    <w:rsid w:val="00191A8C"/>
    <w:rsid w:val="001F6BC0"/>
    <w:rsid w:val="002331F7"/>
    <w:rsid w:val="003D2001"/>
    <w:rsid w:val="00413610"/>
    <w:rsid w:val="004269A8"/>
    <w:rsid w:val="004554A7"/>
    <w:rsid w:val="00462716"/>
    <w:rsid w:val="00471CDF"/>
    <w:rsid w:val="004C17AC"/>
    <w:rsid w:val="00543CED"/>
    <w:rsid w:val="005E20DB"/>
    <w:rsid w:val="006779DE"/>
    <w:rsid w:val="006A4ECE"/>
    <w:rsid w:val="007A7066"/>
    <w:rsid w:val="007C3424"/>
    <w:rsid w:val="00837FD0"/>
    <w:rsid w:val="008713AE"/>
    <w:rsid w:val="00872397"/>
    <w:rsid w:val="008A3D69"/>
    <w:rsid w:val="008C4395"/>
    <w:rsid w:val="0099169E"/>
    <w:rsid w:val="00A8505F"/>
    <w:rsid w:val="00B9393A"/>
    <w:rsid w:val="00C5492A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37FD0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837FD0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837FD0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837FD0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link w:val="TranscrioChar"/>
    <w:rsid w:val="00837FD0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837FD0"/>
    <w:pPr>
      <w:ind w:left="2835"/>
    </w:pPr>
  </w:style>
  <w:style w:type="paragraph" w:customStyle="1" w:styleId="transcrio3">
    <w:name w:val="transcrição 3"/>
    <w:basedOn w:val="Identificao"/>
    <w:rsid w:val="00837FD0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837FD0"/>
    <w:pPr>
      <w:ind w:left="4536"/>
    </w:pPr>
  </w:style>
  <w:style w:type="paragraph" w:customStyle="1" w:styleId="assinatura">
    <w:name w:val="assinatura"/>
    <w:basedOn w:val="Pargrafo"/>
    <w:link w:val="assinaturaChar"/>
    <w:rsid w:val="00837FD0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837FD0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057B2B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057B2B"/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rsid w:val="00057B2B"/>
    <w:rPr>
      <w:rFonts w:ascii="Arial" w:hAnsi="Arial"/>
      <w:sz w:val="22"/>
      <w:szCs w:val="24"/>
    </w:rPr>
  </w:style>
  <w:style w:type="character" w:customStyle="1" w:styleId="TranscrioChar">
    <w:name w:val="Transcrição Char"/>
    <w:basedOn w:val="PargrafoChar"/>
    <w:link w:val="Transcrio"/>
    <w:rsid w:val="00057B2B"/>
    <w:rPr>
      <w:i/>
    </w:rPr>
  </w:style>
  <w:style w:type="character" w:customStyle="1" w:styleId="assinaturaChar">
    <w:name w:val="assinatura Char"/>
    <w:basedOn w:val="Fontepargpadro"/>
    <w:link w:val="assinatura"/>
    <w:rsid w:val="00543CED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A850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A850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1</Pages>
  <Words>84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César Filho</dc:creator>
  <cp:lastModifiedBy>tr160503</cp:lastModifiedBy>
  <cp:revision>2</cp:revision>
  <cp:lastPrinted>2015-03-06T18:54:00Z</cp:lastPrinted>
  <dcterms:created xsi:type="dcterms:W3CDTF">2015-03-09T12:33:00Z</dcterms:created>
  <dcterms:modified xsi:type="dcterms:W3CDTF">2015-03-09T12:33:00Z</dcterms:modified>
</cp:coreProperties>
</file>