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485" w:rsidRDefault="00744485" w:rsidP="00DD6A81">
      <w:pPr>
        <w:pStyle w:val="TextosemFormatao"/>
        <w:rPr>
          <w:rFonts w:ascii="Courier New" w:hAnsi="Courier New" w:cs="Courier New"/>
        </w:rPr>
      </w:pPr>
    </w:p>
    <w:p w:rsidR="00744485" w:rsidRPr="00DD6A81" w:rsidRDefault="00744485" w:rsidP="00744485">
      <w:pPr>
        <w:pStyle w:val="Identificao"/>
      </w:pPr>
      <w:r w:rsidRPr="00DD6A81">
        <w:t xml:space="preserve">Numeração Única: 15031720084013814 </w:t>
      </w:r>
    </w:p>
    <w:p w:rsidR="00744485" w:rsidRPr="00DD6A81" w:rsidRDefault="00744485" w:rsidP="00744485">
      <w:pPr>
        <w:pStyle w:val="Identificao"/>
      </w:pPr>
      <w:r w:rsidRPr="00DD6A81">
        <w:t>APELAÇÃO/REEXAME NECESSÁRIO</w:t>
      </w:r>
      <w:proofErr w:type="gramStart"/>
      <w:r w:rsidRPr="00DD6A81">
        <w:t xml:space="preserve">  </w:t>
      </w:r>
      <w:proofErr w:type="gramEnd"/>
      <w:r w:rsidRPr="00DD6A81">
        <w:t>2008.38.14.001504-9/MG</w:t>
      </w:r>
    </w:p>
    <w:p w:rsidR="00744485" w:rsidRPr="00DD6A81" w:rsidRDefault="00744485" w:rsidP="00744485">
      <w:pPr>
        <w:pStyle w:val="Identificao"/>
      </w:pPr>
      <w:r w:rsidRPr="00DD6A81">
        <w:t>Processo na Origem: 15031720084013814</w:t>
      </w:r>
    </w:p>
    <w:p w:rsidR="00744485" w:rsidRDefault="00744485" w:rsidP="00744485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proofErr w:type="gramStart"/>
            <w:r w:rsidRPr="00744485">
              <w:t>RELATOR(</w:t>
            </w:r>
            <w:proofErr w:type="gramEnd"/>
            <w:r w:rsidRPr="00744485">
              <w:t>A)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DESEMBARGADOR FEDERAL NEY BELLO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proofErr w:type="gramStart"/>
            <w:r w:rsidRPr="00744485">
              <w:t>RELATOR(</w:t>
            </w:r>
            <w:proofErr w:type="gramEnd"/>
            <w:r w:rsidRPr="00744485">
              <w:t>A) CONVOCADO(A)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JUIZ FEDERAL IRAN ESMERALDO LEITE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APELANTE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 xml:space="preserve">GERALDO DOS REIS NEVES 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ADVOGADO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 xml:space="preserve">MG00104909 - DENNER FRANCO REIS E </w:t>
            </w:r>
            <w:proofErr w:type="gramStart"/>
            <w:r w:rsidRPr="00744485">
              <w:t>OUTRO(</w:t>
            </w:r>
            <w:proofErr w:type="gramEnd"/>
            <w:r w:rsidRPr="00744485">
              <w:t>A)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APELANTE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 xml:space="preserve">CARLOS SABINO VIEIRA 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ADVOGADO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C706A1">
            <w:pPr>
              <w:pStyle w:val="Identificao"/>
            </w:pPr>
            <w:r w:rsidRPr="00744485">
              <w:t>MG00</w:t>
            </w:r>
            <w:r w:rsidR="00C706A1">
              <w:t>162567</w:t>
            </w:r>
            <w:r w:rsidRPr="00744485">
              <w:t xml:space="preserve"> </w:t>
            </w:r>
            <w:r w:rsidR="00C706A1">
              <w:t>–</w:t>
            </w:r>
            <w:r w:rsidRPr="00744485">
              <w:t xml:space="preserve"> </w:t>
            </w:r>
            <w:r w:rsidR="00C706A1">
              <w:t>PATRICIA DUARTE DE ASSIS</w:t>
            </w:r>
            <w:r w:rsidRPr="00744485">
              <w:t xml:space="preserve"> 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APELANTE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 xml:space="preserve">GERALDO MAGELA TEIXEIRA 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ADVOGADO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 xml:space="preserve">MG00086920 - ATHAYDE CAMPOS DE CARVALHO 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LITISCONSORTE PASSIVO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 xml:space="preserve">VERONICE CRISTINA LOPES 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APELADO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 xml:space="preserve">MINISTERIO PUBLICO FEDERAL 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PROCURADOR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 xml:space="preserve">BRUNO JOSE SILVA NUNES </w:t>
            </w:r>
          </w:p>
        </w:tc>
      </w:tr>
      <w:tr w:rsidR="00744485" w:rsidRPr="00744485" w:rsidTr="00744485">
        <w:tc>
          <w:tcPr>
            <w:tcW w:w="20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REMETENTE</w:t>
            </w:r>
          </w:p>
        </w:tc>
        <w:tc>
          <w:tcPr>
            <w:tcW w:w="3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>:</w:t>
            </w:r>
          </w:p>
        </w:tc>
        <w:tc>
          <w:tcPr>
            <w:tcW w:w="7600" w:type="dxa"/>
            <w:shd w:val="clear" w:color="auto" w:fill="auto"/>
          </w:tcPr>
          <w:p w:rsidR="00744485" w:rsidRPr="00744485" w:rsidRDefault="00744485" w:rsidP="00744485">
            <w:pPr>
              <w:pStyle w:val="Identificao"/>
            </w:pPr>
            <w:r w:rsidRPr="00744485">
              <w:t xml:space="preserve">JUIZO FEDERAL DA 2A VARA DA SUBSECAO JUDICIARIA DE IPATINGA - MG </w:t>
            </w:r>
          </w:p>
        </w:tc>
      </w:tr>
    </w:tbl>
    <w:p w:rsidR="00744485" w:rsidRDefault="00744485" w:rsidP="00744485">
      <w:pPr>
        <w:pStyle w:val="Identificao"/>
      </w:pPr>
    </w:p>
    <w:p w:rsidR="00744485" w:rsidRDefault="00744485" w:rsidP="00744485">
      <w:pPr>
        <w:pStyle w:val="centralizar"/>
        <w:rPr>
          <w:sz w:val="26"/>
          <w:szCs w:val="26"/>
        </w:rPr>
      </w:pPr>
      <w:r>
        <w:rPr>
          <w:sz w:val="26"/>
          <w:szCs w:val="26"/>
        </w:rPr>
        <w:t>DESPACHO</w:t>
      </w:r>
    </w:p>
    <w:p w:rsidR="00744485" w:rsidRDefault="00744485" w:rsidP="00744485">
      <w:pPr>
        <w:pStyle w:val="Pargrafo"/>
      </w:pPr>
    </w:p>
    <w:p w:rsidR="00744485" w:rsidRDefault="00744485" w:rsidP="00744485">
      <w:pPr>
        <w:pStyle w:val="Pargrafo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Em atenção ao pedido de fl. 438, proceda a Coordenadoria da Terceira Turma ao cadastramento da patrona do apelante Carlos Sabino Vieira, nos termos em que requerido.</w:t>
      </w:r>
    </w:p>
    <w:p w:rsidR="00744485" w:rsidRDefault="00744485" w:rsidP="00744485">
      <w:pPr>
        <w:pStyle w:val="Pargrafo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Após, defiro o pedido de vista fora do cartório (fl. 438), pelo prazo de 05 (cinco) dias. </w:t>
      </w:r>
    </w:p>
    <w:p w:rsidR="00744485" w:rsidRDefault="00744485" w:rsidP="00744485">
      <w:pPr>
        <w:pStyle w:val="Pargrafo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Com o retorno, façam-me conclusos.</w:t>
      </w:r>
    </w:p>
    <w:p w:rsidR="00744485" w:rsidRDefault="00FB153F" w:rsidP="00744485">
      <w:pPr>
        <w:spacing w:before="120" w:after="120" w:line="360" w:lineRule="auto"/>
        <w:ind w:firstLine="141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Brasília, 08 de agosto</w:t>
      </w:r>
      <w:r w:rsidR="00744485">
        <w:rPr>
          <w:rFonts w:ascii="Arial" w:hAnsi="Arial" w:cs="Arial"/>
          <w:sz w:val="26"/>
          <w:szCs w:val="26"/>
        </w:rPr>
        <w:t xml:space="preserve"> de 2016.</w:t>
      </w:r>
    </w:p>
    <w:p w:rsidR="00744485" w:rsidRDefault="00744485" w:rsidP="00744485">
      <w:pPr>
        <w:spacing w:before="120" w:after="120" w:line="360" w:lineRule="auto"/>
        <w:ind w:firstLine="2127"/>
        <w:jc w:val="both"/>
        <w:rPr>
          <w:rFonts w:ascii="Arial" w:hAnsi="Arial" w:cs="Arial"/>
          <w:sz w:val="26"/>
          <w:szCs w:val="26"/>
        </w:rPr>
      </w:pPr>
    </w:p>
    <w:p w:rsidR="00744485" w:rsidRDefault="00744485" w:rsidP="00744485">
      <w:pPr>
        <w:spacing w:before="120" w:after="120" w:line="360" w:lineRule="auto"/>
        <w:ind w:firstLine="2127"/>
        <w:jc w:val="both"/>
        <w:rPr>
          <w:rFonts w:ascii="Arial" w:hAnsi="Arial" w:cs="Arial"/>
          <w:sz w:val="26"/>
          <w:szCs w:val="26"/>
        </w:rPr>
      </w:pPr>
    </w:p>
    <w:p w:rsidR="00744485" w:rsidRPr="00C706A1" w:rsidRDefault="00744485" w:rsidP="00744485">
      <w:pPr>
        <w:pStyle w:val="assinatura"/>
        <w:rPr>
          <w:b/>
          <w:sz w:val="26"/>
          <w:szCs w:val="26"/>
        </w:rPr>
      </w:pPr>
      <w:r w:rsidRPr="00C706A1">
        <w:rPr>
          <w:sz w:val="26"/>
          <w:szCs w:val="26"/>
        </w:rPr>
        <w:t xml:space="preserve">Juiz Federal </w:t>
      </w:r>
      <w:r w:rsidRPr="00C706A1">
        <w:rPr>
          <w:b/>
          <w:sz w:val="26"/>
          <w:szCs w:val="26"/>
        </w:rPr>
        <w:t>IRAN ESMERALDO LEITE</w:t>
      </w:r>
    </w:p>
    <w:p w:rsidR="00744485" w:rsidRDefault="00744485" w:rsidP="00744485">
      <w:pPr>
        <w:pStyle w:val="assinatura"/>
        <w:rPr>
          <w:rFonts w:cs="Arial"/>
          <w:sz w:val="26"/>
          <w:szCs w:val="26"/>
        </w:rPr>
      </w:pPr>
      <w:r>
        <w:rPr>
          <w:sz w:val="26"/>
          <w:szCs w:val="26"/>
        </w:rPr>
        <w:t>Relator Convocado</w:t>
      </w:r>
    </w:p>
    <w:sectPr w:rsidR="00744485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485" w:rsidRDefault="00744485">
      <w:r>
        <w:separator/>
      </w:r>
    </w:p>
  </w:endnote>
  <w:endnote w:type="continuationSeparator" w:id="0">
    <w:p w:rsidR="00744485" w:rsidRDefault="00744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726A0E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726A0E">
      <w:rPr>
        <w:rFonts w:ascii="Arial" w:hAnsi="Arial"/>
        <w:sz w:val="10"/>
      </w:rPr>
      <w:fldChar w:fldCharType="separate"/>
    </w:r>
    <w:r w:rsidR="00FB153F">
      <w:rPr>
        <w:rFonts w:ascii="Arial" w:hAnsi="Arial"/>
        <w:noProof/>
        <w:sz w:val="10"/>
      </w:rPr>
      <w:t>W:\GAB08\DESEMB. NEY BELLO - CRIMINAL\SECRETARIA\2016\2016 - DESPACHOS\00015031720084013814_cadastramento adv e vista.docx</w:t>
    </w:r>
    <w:r w:rsidR="00726A0E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726A0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726A0E">
      <w:rPr>
        <w:rFonts w:ascii="Arial" w:hAnsi="Arial"/>
        <w:sz w:val="13"/>
      </w:rPr>
      <w:fldChar w:fldCharType="separate"/>
    </w:r>
    <w:r w:rsidR="00FB153F">
      <w:rPr>
        <w:rFonts w:ascii="Arial" w:hAnsi="Arial"/>
        <w:noProof/>
        <w:sz w:val="13"/>
      </w:rPr>
      <w:t>W:\GAB08\DESEMB. NEY BELLO - CRIMINAL\SECRETARIA\2016\2016 - DESPACHOS\00015031720084013814_cadastramento adv e vista.docx</w:t>
    </w:r>
    <w:r w:rsidR="00726A0E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485" w:rsidRDefault="00744485">
      <w:r>
        <w:separator/>
      </w:r>
    </w:p>
  </w:footnote>
  <w:footnote w:type="continuationSeparator" w:id="0">
    <w:p w:rsidR="00744485" w:rsidRDefault="007444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726A0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726A0E">
      <w:rPr>
        <w:rFonts w:ascii="Arial" w:hAnsi="Arial" w:cs="Arial"/>
        <w:bCs/>
        <w:sz w:val="16"/>
      </w:rPr>
      <w:fldChar w:fldCharType="separate"/>
    </w:r>
    <w:r w:rsidR="00744485">
      <w:rPr>
        <w:rFonts w:ascii="Arial" w:hAnsi="Arial" w:cs="Arial"/>
        <w:bCs/>
        <w:noProof/>
        <w:sz w:val="16"/>
      </w:rPr>
      <w:t>2</w:t>
    </w:r>
    <w:r w:rsidR="00726A0E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726A0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726A0E">
      <w:rPr>
        <w:rFonts w:ascii="Arial" w:hAnsi="Arial" w:cs="Arial"/>
        <w:bCs/>
        <w:sz w:val="16"/>
      </w:rPr>
      <w:fldChar w:fldCharType="separate"/>
    </w:r>
    <w:r w:rsidR="00FB153F">
      <w:rPr>
        <w:rFonts w:ascii="Arial" w:hAnsi="Arial" w:cs="Arial"/>
        <w:bCs/>
        <w:noProof/>
        <w:sz w:val="16"/>
      </w:rPr>
      <w:t>1</w:t>
    </w:r>
    <w:r w:rsidR="00726A0E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485" w:rsidRPr="00744485" w:rsidRDefault="00744485" w:rsidP="00744485">
    <w:pPr>
      <w:jc w:val="right"/>
      <w:rPr>
        <w:rFonts w:ascii="Interleaved 2of5" w:hAnsi="Interleaved 2of5"/>
        <w:sz w:val="48"/>
      </w:rPr>
    </w:pPr>
    <w:r w:rsidRPr="00744485">
      <w:rPr>
        <w:rFonts w:ascii="Interleaved 2of5" w:hAnsi="Interleaved 2of5"/>
        <w:sz w:val="48"/>
      </w:rPr>
      <w:t>(</w:t>
    </w:r>
    <w:proofErr w:type="gramStart"/>
    <w:r w:rsidRPr="00744485">
      <w:rPr>
        <w:rFonts w:ascii="Interleaved 2of5" w:hAnsi="Interleaved 2of5"/>
        <w:sz w:val="48"/>
      </w:rPr>
      <w:t>20áßX1Àa</w:t>
    </w:r>
    <w:proofErr w:type="gramEnd"/>
    <w:r w:rsidRPr="00744485">
      <w:rPr>
        <w:rFonts w:ascii="Interleaved 2of5" w:hAnsi="Interleaved 2of5"/>
        <w:sz w:val="48"/>
      </w:rPr>
      <w:t>)</w:t>
    </w:r>
  </w:p>
  <w:p w:rsidR="00744485" w:rsidRDefault="00744485" w:rsidP="00744485">
    <w:pPr>
      <w:spacing w:before="120"/>
      <w:rPr>
        <w:rFonts w:ascii="Arial" w:hAnsi="Arial"/>
        <w:sz w:val="16"/>
      </w:rPr>
    </w:pPr>
  </w:p>
  <w:p w:rsidR="004554A7" w:rsidRDefault="00744485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8C8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138C8"/>
    <w:rsid w:val="006779DE"/>
    <w:rsid w:val="006A4ECE"/>
    <w:rsid w:val="00726A0E"/>
    <w:rsid w:val="00744485"/>
    <w:rsid w:val="007A7066"/>
    <w:rsid w:val="007C3424"/>
    <w:rsid w:val="008713AE"/>
    <w:rsid w:val="00872397"/>
    <w:rsid w:val="008A3D69"/>
    <w:rsid w:val="008C4395"/>
    <w:rsid w:val="009108CA"/>
    <w:rsid w:val="0099169E"/>
    <w:rsid w:val="00C5492A"/>
    <w:rsid w:val="00C706A1"/>
    <w:rsid w:val="00D221D6"/>
    <w:rsid w:val="00DD0AC9"/>
    <w:rsid w:val="00E850E4"/>
    <w:rsid w:val="00EE6447"/>
    <w:rsid w:val="00F431F1"/>
    <w:rsid w:val="00FB1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448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31F1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F431F1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F431F1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F431F1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F431F1"/>
    <w:pPr>
      <w:ind w:left="2835"/>
    </w:pPr>
  </w:style>
  <w:style w:type="paragraph" w:customStyle="1" w:styleId="transcrio3">
    <w:name w:val="transcrição 3"/>
    <w:basedOn w:val="Identificao"/>
    <w:rsid w:val="00F431F1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F431F1"/>
    <w:pPr>
      <w:ind w:left="4536"/>
    </w:pPr>
  </w:style>
  <w:style w:type="paragraph" w:customStyle="1" w:styleId="assinatura">
    <w:name w:val="assinatura"/>
    <w:basedOn w:val="Pargrafo"/>
    <w:uiPriority w:val="99"/>
    <w:rsid w:val="00F431F1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F431F1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74448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44485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C706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706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6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23</TotalTime>
  <Pages>1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tr300623</dc:creator>
  <cp:lastModifiedBy>tr17980ps</cp:lastModifiedBy>
  <cp:revision>5</cp:revision>
  <cp:lastPrinted>2016-08-05T11:57:00Z</cp:lastPrinted>
  <dcterms:created xsi:type="dcterms:W3CDTF">2016-07-27T12:36:00Z</dcterms:created>
  <dcterms:modified xsi:type="dcterms:W3CDTF">2016-08-05T11:57:00Z</dcterms:modified>
</cp:coreProperties>
</file>