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16A" w:rsidRDefault="00DE616A" w:rsidP="007C78B1">
      <w:pPr>
        <w:pStyle w:val="TextosemFormatao"/>
        <w:rPr>
          <w:rFonts w:ascii="Courier New" w:hAnsi="Courier New" w:cs="Courier New"/>
        </w:rPr>
      </w:pPr>
    </w:p>
    <w:p w:rsidR="00DE616A" w:rsidRPr="007C78B1" w:rsidRDefault="00DE616A" w:rsidP="00DE616A">
      <w:pPr>
        <w:pStyle w:val="Identificao"/>
      </w:pPr>
      <w:r w:rsidRPr="007C78B1">
        <w:t xml:space="preserve">Numeração Única: 386742120064013800 </w:t>
      </w:r>
    </w:p>
    <w:p w:rsidR="00DE616A" w:rsidRPr="007C78B1" w:rsidRDefault="00DE616A" w:rsidP="00DE616A">
      <w:pPr>
        <w:pStyle w:val="Identificao"/>
      </w:pPr>
      <w:r w:rsidRPr="007C78B1">
        <w:t>APELAÇÃO CRIMINAL</w:t>
      </w:r>
      <w:proofErr w:type="gramStart"/>
      <w:r w:rsidRPr="007C78B1">
        <w:t xml:space="preserve">  </w:t>
      </w:r>
      <w:proofErr w:type="gramEnd"/>
      <w:r w:rsidRPr="007C78B1">
        <w:t>0038674-21.2006.4.01.3800 (2006.38.00.039573-6)/MG</w:t>
      </w:r>
    </w:p>
    <w:p w:rsidR="00DE616A" w:rsidRPr="007C78B1" w:rsidRDefault="00DE616A" w:rsidP="00DE616A">
      <w:pPr>
        <w:pStyle w:val="Identificao"/>
      </w:pPr>
      <w:r w:rsidRPr="007C78B1">
        <w:t>Processo na Origem: 386742120064013800</w:t>
      </w:r>
    </w:p>
    <w:p w:rsidR="00DE616A" w:rsidRDefault="00DE616A" w:rsidP="00DE616A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DE616A" w:rsidRPr="00DE616A" w:rsidTr="00DE616A">
        <w:tc>
          <w:tcPr>
            <w:tcW w:w="2000" w:type="dxa"/>
            <w:shd w:val="clear" w:color="auto" w:fill="auto"/>
          </w:tcPr>
          <w:p w:rsidR="00DE616A" w:rsidRPr="00DE616A" w:rsidRDefault="00DE616A" w:rsidP="00DE616A">
            <w:pPr>
              <w:pStyle w:val="Identificao"/>
            </w:pPr>
            <w:proofErr w:type="gramStart"/>
            <w:r w:rsidRPr="00DE616A">
              <w:t>RELATOR(</w:t>
            </w:r>
            <w:proofErr w:type="gramEnd"/>
            <w:r w:rsidRPr="00DE616A">
              <w:t>A)</w:t>
            </w:r>
          </w:p>
        </w:tc>
        <w:tc>
          <w:tcPr>
            <w:tcW w:w="300" w:type="dxa"/>
            <w:shd w:val="clear" w:color="auto" w:fill="auto"/>
          </w:tcPr>
          <w:p w:rsidR="00DE616A" w:rsidRPr="00DE616A" w:rsidRDefault="00DE616A" w:rsidP="00DE616A">
            <w:pPr>
              <w:pStyle w:val="Identificao"/>
            </w:pPr>
            <w:r w:rsidRPr="00DE616A">
              <w:t>:</w:t>
            </w:r>
          </w:p>
        </w:tc>
        <w:tc>
          <w:tcPr>
            <w:tcW w:w="7600" w:type="dxa"/>
            <w:shd w:val="clear" w:color="auto" w:fill="auto"/>
          </w:tcPr>
          <w:p w:rsidR="00DE616A" w:rsidRPr="00DE616A" w:rsidRDefault="00DE616A" w:rsidP="00DE616A">
            <w:pPr>
              <w:pStyle w:val="Identificao"/>
            </w:pPr>
            <w:r w:rsidRPr="00DE616A">
              <w:t>DESEMBARGADORA FEDERAL MONICA SIFUENTES</w:t>
            </w:r>
          </w:p>
        </w:tc>
      </w:tr>
      <w:tr w:rsidR="00DE616A" w:rsidRPr="00DE616A" w:rsidTr="00DE616A">
        <w:tc>
          <w:tcPr>
            <w:tcW w:w="2000" w:type="dxa"/>
            <w:shd w:val="clear" w:color="auto" w:fill="auto"/>
          </w:tcPr>
          <w:p w:rsidR="00DE616A" w:rsidRPr="00DE616A" w:rsidRDefault="00DE616A" w:rsidP="00DE616A">
            <w:pPr>
              <w:pStyle w:val="Identificao"/>
            </w:pPr>
            <w:proofErr w:type="gramStart"/>
            <w:r w:rsidRPr="00DE616A">
              <w:t>RELATOR(</w:t>
            </w:r>
            <w:proofErr w:type="gramEnd"/>
            <w:r w:rsidRPr="00DE616A">
              <w:t>A) CONVOCADO(A)</w:t>
            </w:r>
          </w:p>
        </w:tc>
        <w:tc>
          <w:tcPr>
            <w:tcW w:w="300" w:type="dxa"/>
            <w:shd w:val="clear" w:color="auto" w:fill="auto"/>
          </w:tcPr>
          <w:p w:rsidR="00DE616A" w:rsidRPr="00DE616A" w:rsidRDefault="00DE616A" w:rsidP="00DE616A">
            <w:pPr>
              <w:pStyle w:val="Identificao"/>
            </w:pPr>
            <w:r w:rsidRPr="00DE616A">
              <w:t>:</w:t>
            </w:r>
          </w:p>
        </w:tc>
        <w:tc>
          <w:tcPr>
            <w:tcW w:w="7600" w:type="dxa"/>
            <w:shd w:val="clear" w:color="auto" w:fill="auto"/>
          </w:tcPr>
          <w:p w:rsidR="00DE616A" w:rsidRPr="00DE616A" w:rsidRDefault="00DE616A" w:rsidP="00DE616A">
            <w:pPr>
              <w:pStyle w:val="Identificao"/>
            </w:pPr>
            <w:r w:rsidRPr="00DE616A">
              <w:t>JUIZ FEDERAL GUILHERME MENDONÇA DOEHLER</w:t>
            </w:r>
          </w:p>
        </w:tc>
      </w:tr>
      <w:tr w:rsidR="00DE616A" w:rsidRPr="00DE616A" w:rsidTr="00DE616A">
        <w:tc>
          <w:tcPr>
            <w:tcW w:w="2000" w:type="dxa"/>
            <w:shd w:val="clear" w:color="auto" w:fill="auto"/>
          </w:tcPr>
          <w:p w:rsidR="00DE616A" w:rsidRPr="00DE616A" w:rsidRDefault="00DE616A" w:rsidP="00DE616A">
            <w:pPr>
              <w:pStyle w:val="Identificao"/>
            </w:pPr>
            <w:r w:rsidRPr="00DE616A">
              <w:t>APELANTE</w:t>
            </w:r>
          </w:p>
        </w:tc>
        <w:tc>
          <w:tcPr>
            <w:tcW w:w="300" w:type="dxa"/>
            <w:shd w:val="clear" w:color="auto" w:fill="auto"/>
          </w:tcPr>
          <w:p w:rsidR="00DE616A" w:rsidRPr="00DE616A" w:rsidRDefault="00DE616A" w:rsidP="00DE616A">
            <w:pPr>
              <w:pStyle w:val="Identificao"/>
            </w:pPr>
            <w:r w:rsidRPr="00DE616A">
              <w:t>:</w:t>
            </w:r>
          </w:p>
        </w:tc>
        <w:tc>
          <w:tcPr>
            <w:tcW w:w="7600" w:type="dxa"/>
            <w:shd w:val="clear" w:color="auto" w:fill="auto"/>
          </w:tcPr>
          <w:p w:rsidR="00DE616A" w:rsidRPr="00DE616A" w:rsidRDefault="00DE616A" w:rsidP="00DE616A">
            <w:pPr>
              <w:pStyle w:val="Identificao"/>
            </w:pPr>
            <w:r w:rsidRPr="00DE616A">
              <w:t xml:space="preserve">CRISTIANO DE MELLO PAZ </w:t>
            </w:r>
          </w:p>
        </w:tc>
      </w:tr>
      <w:tr w:rsidR="00DE616A" w:rsidRPr="00DE616A" w:rsidTr="00DE616A">
        <w:tc>
          <w:tcPr>
            <w:tcW w:w="2000" w:type="dxa"/>
            <w:shd w:val="clear" w:color="auto" w:fill="auto"/>
          </w:tcPr>
          <w:p w:rsidR="00DE616A" w:rsidRPr="00DE616A" w:rsidRDefault="00DE616A" w:rsidP="00DE616A">
            <w:pPr>
              <w:pStyle w:val="Identificao"/>
            </w:pPr>
            <w:r w:rsidRPr="00DE616A">
              <w:t>ADVOGADO</w:t>
            </w:r>
          </w:p>
        </w:tc>
        <w:tc>
          <w:tcPr>
            <w:tcW w:w="300" w:type="dxa"/>
            <w:shd w:val="clear" w:color="auto" w:fill="auto"/>
          </w:tcPr>
          <w:p w:rsidR="00DE616A" w:rsidRPr="00DE616A" w:rsidRDefault="00DE616A" w:rsidP="00DE616A">
            <w:pPr>
              <w:pStyle w:val="Identificao"/>
            </w:pPr>
            <w:r w:rsidRPr="00DE616A">
              <w:t>:</w:t>
            </w:r>
          </w:p>
        </w:tc>
        <w:tc>
          <w:tcPr>
            <w:tcW w:w="7600" w:type="dxa"/>
            <w:shd w:val="clear" w:color="auto" w:fill="auto"/>
          </w:tcPr>
          <w:p w:rsidR="00DE616A" w:rsidRPr="00DE616A" w:rsidRDefault="00DE616A" w:rsidP="00DE616A">
            <w:pPr>
              <w:pStyle w:val="Identificao"/>
            </w:pPr>
            <w:r w:rsidRPr="00DE616A">
              <w:t xml:space="preserve">MG00021213 - CASTELLAR MODESTO GUIMARAES FILHO E </w:t>
            </w:r>
            <w:proofErr w:type="gramStart"/>
            <w:r w:rsidRPr="00DE616A">
              <w:t>OUTRO(</w:t>
            </w:r>
            <w:proofErr w:type="gramEnd"/>
            <w:r w:rsidRPr="00DE616A">
              <w:t>A)</w:t>
            </w:r>
          </w:p>
        </w:tc>
      </w:tr>
      <w:tr w:rsidR="00DE616A" w:rsidRPr="00DE616A" w:rsidTr="00DE616A">
        <w:tc>
          <w:tcPr>
            <w:tcW w:w="2000" w:type="dxa"/>
            <w:shd w:val="clear" w:color="auto" w:fill="auto"/>
          </w:tcPr>
          <w:p w:rsidR="00DE616A" w:rsidRPr="00DE616A" w:rsidRDefault="00DE616A" w:rsidP="00DE616A">
            <w:pPr>
              <w:pStyle w:val="Identificao"/>
            </w:pPr>
            <w:r w:rsidRPr="00DE616A">
              <w:t>APELANTE</w:t>
            </w:r>
          </w:p>
        </w:tc>
        <w:tc>
          <w:tcPr>
            <w:tcW w:w="300" w:type="dxa"/>
            <w:shd w:val="clear" w:color="auto" w:fill="auto"/>
          </w:tcPr>
          <w:p w:rsidR="00DE616A" w:rsidRPr="00DE616A" w:rsidRDefault="00DE616A" w:rsidP="00DE616A">
            <w:pPr>
              <w:pStyle w:val="Identificao"/>
            </w:pPr>
            <w:r w:rsidRPr="00DE616A">
              <w:t>:</w:t>
            </w:r>
          </w:p>
        </w:tc>
        <w:tc>
          <w:tcPr>
            <w:tcW w:w="7600" w:type="dxa"/>
            <w:shd w:val="clear" w:color="auto" w:fill="auto"/>
          </w:tcPr>
          <w:p w:rsidR="00DE616A" w:rsidRPr="00DE616A" w:rsidRDefault="00DE616A" w:rsidP="00DE616A">
            <w:pPr>
              <w:pStyle w:val="Identificao"/>
            </w:pPr>
            <w:r w:rsidRPr="00DE616A">
              <w:t xml:space="preserve">RAMON HOLLERBACH CARDOSO </w:t>
            </w:r>
          </w:p>
        </w:tc>
      </w:tr>
      <w:tr w:rsidR="00DE616A" w:rsidRPr="00DE616A" w:rsidTr="00DE616A">
        <w:tc>
          <w:tcPr>
            <w:tcW w:w="2000" w:type="dxa"/>
            <w:shd w:val="clear" w:color="auto" w:fill="auto"/>
          </w:tcPr>
          <w:p w:rsidR="00DE616A" w:rsidRPr="00DE616A" w:rsidRDefault="00DE616A" w:rsidP="00DE616A">
            <w:pPr>
              <w:pStyle w:val="Identificao"/>
            </w:pPr>
            <w:r w:rsidRPr="00DE616A">
              <w:t>ADVOGADO</w:t>
            </w:r>
          </w:p>
        </w:tc>
        <w:tc>
          <w:tcPr>
            <w:tcW w:w="300" w:type="dxa"/>
            <w:shd w:val="clear" w:color="auto" w:fill="auto"/>
          </w:tcPr>
          <w:p w:rsidR="00DE616A" w:rsidRPr="00DE616A" w:rsidRDefault="00DE616A" w:rsidP="00DE616A">
            <w:pPr>
              <w:pStyle w:val="Identificao"/>
            </w:pPr>
            <w:r w:rsidRPr="00DE616A">
              <w:t>:</w:t>
            </w:r>
          </w:p>
        </w:tc>
        <w:tc>
          <w:tcPr>
            <w:tcW w:w="7600" w:type="dxa"/>
            <w:shd w:val="clear" w:color="auto" w:fill="auto"/>
          </w:tcPr>
          <w:p w:rsidR="00DE616A" w:rsidRPr="00DE616A" w:rsidRDefault="00DE616A" w:rsidP="00DE616A">
            <w:pPr>
              <w:pStyle w:val="Identificao"/>
            </w:pPr>
            <w:r w:rsidRPr="00DE616A">
              <w:t xml:space="preserve">MG00096241 - ESTEVAO FERREIRA DE MELO </w:t>
            </w:r>
          </w:p>
        </w:tc>
      </w:tr>
      <w:tr w:rsidR="00DE616A" w:rsidRPr="00DE616A" w:rsidTr="00DE616A">
        <w:tc>
          <w:tcPr>
            <w:tcW w:w="2000" w:type="dxa"/>
            <w:shd w:val="clear" w:color="auto" w:fill="auto"/>
          </w:tcPr>
          <w:p w:rsidR="00DE616A" w:rsidRPr="00DE616A" w:rsidRDefault="00DE616A" w:rsidP="00DE616A">
            <w:pPr>
              <w:pStyle w:val="Identificao"/>
            </w:pPr>
            <w:r w:rsidRPr="00DE616A">
              <w:t>APELANTE</w:t>
            </w:r>
          </w:p>
        </w:tc>
        <w:tc>
          <w:tcPr>
            <w:tcW w:w="300" w:type="dxa"/>
            <w:shd w:val="clear" w:color="auto" w:fill="auto"/>
          </w:tcPr>
          <w:p w:rsidR="00DE616A" w:rsidRPr="00DE616A" w:rsidRDefault="00DE616A" w:rsidP="00DE616A">
            <w:pPr>
              <w:pStyle w:val="Identificao"/>
            </w:pPr>
            <w:r w:rsidRPr="00DE616A">
              <w:t>:</w:t>
            </w:r>
          </w:p>
        </w:tc>
        <w:tc>
          <w:tcPr>
            <w:tcW w:w="7600" w:type="dxa"/>
            <w:shd w:val="clear" w:color="auto" w:fill="auto"/>
          </w:tcPr>
          <w:p w:rsidR="00DE616A" w:rsidRPr="00DE616A" w:rsidRDefault="00DE616A" w:rsidP="00DE616A">
            <w:pPr>
              <w:pStyle w:val="Identificao"/>
            </w:pPr>
            <w:r w:rsidRPr="00DE616A">
              <w:t xml:space="preserve">DELUBIO SOARES DE CASTRO </w:t>
            </w:r>
          </w:p>
        </w:tc>
      </w:tr>
      <w:tr w:rsidR="00DE616A" w:rsidRPr="00DE616A" w:rsidTr="00DE616A">
        <w:tc>
          <w:tcPr>
            <w:tcW w:w="2000" w:type="dxa"/>
            <w:shd w:val="clear" w:color="auto" w:fill="auto"/>
          </w:tcPr>
          <w:p w:rsidR="00DE616A" w:rsidRPr="00DE616A" w:rsidRDefault="00DE616A" w:rsidP="00DE616A">
            <w:pPr>
              <w:pStyle w:val="Identificao"/>
            </w:pPr>
            <w:r w:rsidRPr="00DE616A">
              <w:t>ADVOGADO</w:t>
            </w:r>
          </w:p>
        </w:tc>
        <w:tc>
          <w:tcPr>
            <w:tcW w:w="300" w:type="dxa"/>
            <w:shd w:val="clear" w:color="auto" w:fill="auto"/>
          </w:tcPr>
          <w:p w:rsidR="00DE616A" w:rsidRPr="00DE616A" w:rsidRDefault="00DE616A" w:rsidP="00DE616A">
            <w:pPr>
              <w:pStyle w:val="Identificao"/>
            </w:pPr>
            <w:r w:rsidRPr="00DE616A">
              <w:t>:</w:t>
            </w:r>
          </w:p>
        </w:tc>
        <w:tc>
          <w:tcPr>
            <w:tcW w:w="7600" w:type="dxa"/>
            <w:shd w:val="clear" w:color="auto" w:fill="auto"/>
          </w:tcPr>
          <w:p w:rsidR="00DE616A" w:rsidRPr="00DE616A" w:rsidRDefault="00DE616A" w:rsidP="00DE616A">
            <w:pPr>
              <w:pStyle w:val="Identificao"/>
            </w:pPr>
            <w:r w:rsidRPr="00DE616A">
              <w:t xml:space="preserve">SP00120797 - CELSO SANCHEZ VILARDI E </w:t>
            </w:r>
            <w:proofErr w:type="gramStart"/>
            <w:r w:rsidRPr="00DE616A">
              <w:t>OUTROS(</w:t>
            </w:r>
            <w:proofErr w:type="gramEnd"/>
            <w:r w:rsidRPr="00DE616A">
              <w:t>AS)</w:t>
            </w:r>
          </w:p>
        </w:tc>
      </w:tr>
      <w:tr w:rsidR="00DE616A" w:rsidRPr="00DE616A" w:rsidTr="00DE616A">
        <w:tc>
          <w:tcPr>
            <w:tcW w:w="2000" w:type="dxa"/>
            <w:shd w:val="clear" w:color="auto" w:fill="auto"/>
          </w:tcPr>
          <w:p w:rsidR="00DE616A" w:rsidRPr="00DE616A" w:rsidRDefault="00DE616A" w:rsidP="00DE616A">
            <w:pPr>
              <w:pStyle w:val="Identificao"/>
            </w:pPr>
            <w:r w:rsidRPr="00DE616A">
              <w:t>APELANTE</w:t>
            </w:r>
          </w:p>
        </w:tc>
        <w:tc>
          <w:tcPr>
            <w:tcW w:w="300" w:type="dxa"/>
            <w:shd w:val="clear" w:color="auto" w:fill="auto"/>
          </w:tcPr>
          <w:p w:rsidR="00DE616A" w:rsidRPr="00DE616A" w:rsidRDefault="00DE616A" w:rsidP="00DE616A">
            <w:pPr>
              <w:pStyle w:val="Identificao"/>
            </w:pPr>
            <w:r w:rsidRPr="00DE616A">
              <w:t>:</w:t>
            </w:r>
          </w:p>
        </w:tc>
        <w:tc>
          <w:tcPr>
            <w:tcW w:w="7600" w:type="dxa"/>
            <w:shd w:val="clear" w:color="auto" w:fill="auto"/>
          </w:tcPr>
          <w:p w:rsidR="00DE616A" w:rsidRPr="00DE616A" w:rsidRDefault="00DE616A" w:rsidP="00DE616A">
            <w:pPr>
              <w:pStyle w:val="Identificao"/>
            </w:pPr>
            <w:r w:rsidRPr="00DE616A">
              <w:t xml:space="preserve">JOSE GENOINO NETO </w:t>
            </w:r>
          </w:p>
        </w:tc>
      </w:tr>
      <w:tr w:rsidR="00DE616A" w:rsidRPr="00DE616A" w:rsidTr="00DE616A">
        <w:tc>
          <w:tcPr>
            <w:tcW w:w="2000" w:type="dxa"/>
            <w:shd w:val="clear" w:color="auto" w:fill="auto"/>
          </w:tcPr>
          <w:p w:rsidR="00DE616A" w:rsidRPr="00DE616A" w:rsidRDefault="00DE616A" w:rsidP="00DE616A">
            <w:pPr>
              <w:pStyle w:val="Identificao"/>
            </w:pPr>
            <w:r w:rsidRPr="00DE616A">
              <w:t>ADVOGADO</w:t>
            </w:r>
          </w:p>
        </w:tc>
        <w:tc>
          <w:tcPr>
            <w:tcW w:w="300" w:type="dxa"/>
            <w:shd w:val="clear" w:color="auto" w:fill="auto"/>
          </w:tcPr>
          <w:p w:rsidR="00DE616A" w:rsidRPr="00DE616A" w:rsidRDefault="00DE616A" w:rsidP="00DE616A">
            <w:pPr>
              <w:pStyle w:val="Identificao"/>
            </w:pPr>
            <w:r w:rsidRPr="00DE616A">
              <w:t>:</w:t>
            </w:r>
          </w:p>
        </w:tc>
        <w:tc>
          <w:tcPr>
            <w:tcW w:w="7600" w:type="dxa"/>
            <w:shd w:val="clear" w:color="auto" w:fill="auto"/>
          </w:tcPr>
          <w:p w:rsidR="00DE616A" w:rsidRPr="00DE616A" w:rsidRDefault="00DE616A" w:rsidP="00DE616A">
            <w:pPr>
              <w:pStyle w:val="Identificao"/>
            </w:pPr>
            <w:r w:rsidRPr="00DE616A">
              <w:t xml:space="preserve">SP00271062 - MARINA CHAVES ALVES E </w:t>
            </w:r>
            <w:proofErr w:type="gramStart"/>
            <w:r w:rsidRPr="00DE616A">
              <w:t>OUTRO(</w:t>
            </w:r>
            <w:proofErr w:type="gramEnd"/>
            <w:r w:rsidRPr="00DE616A">
              <w:t>A)</w:t>
            </w:r>
          </w:p>
        </w:tc>
      </w:tr>
      <w:tr w:rsidR="00DE616A" w:rsidRPr="00DE616A" w:rsidTr="00DE616A">
        <w:tc>
          <w:tcPr>
            <w:tcW w:w="2000" w:type="dxa"/>
            <w:shd w:val="clear" w:color="auto" w:fill="auto"/>
          </w:tcPr>
          <w:p w:rsidR="00DE616A" w:rsidRPr="00DE616A" w:rsidRDefault="00DE616A" w:rsidP="00DE616A">
            <w:pPr>
              <w:pStyle w:val="Identificao"/>
            </w:pPr>
            <w:r w:rsidRPr="00DE616A">
              <w:t>APELANTE</w:t>
            </w:r>
          </w:p>
        </w:tc>
        <w:tc>
          <w:tcPr>
            <w:tcW w:w="300" w:type="dxa"/>
            <w:shd w:val="clear" w:color="auto" w:fill="auto"/>
          </w:tcPr>
          <w:p w:rsidR="00DE616A" w:rsidRPr="00DE616A" w:rsidRDefault="00DE616A" w:rsidP="00DE616A">
            <w:pPr>
              <w:pStyle w:val="Identificao"/>
            </w:pPr>
            <w:r w:rsidRPr="00DE616A">
              <w:t>:</w:t>
            </w:r>
          </w:p>
        </w:tc>
        <w:tc>
          <w:tcPr>
            <w:tcW w:w="7600" w:type="dxa"/>
            <w:shd w:val="clear" w:color="auto" w:fill="auto"/>
          </w:tcPr>
          <w:p w:rsidR="00DE616A" w:rsidRPr="00DE616A" w:rsidRDefault="00DE616A" w:rsidP="00DE616A">
            <w:pPr>
              <w:pStyle w:val="Identificao"/>
            </w:pPr>
            <w:r w:rsidRPr="00DE616A">
              <w:t xml:space="preserve">FLAVIO PENTAGNA GUIMARAES </w:t>
            </w:r>
          </w:p>
        </w:tc>
      </w:tr>
      <w:tr w:rsidR="00DE616A" w:rsidRPr="00DE616A" w:rsidTr="00DE616A">
        <w:tc>
          <w:tcPr>
            <w:tcW w:w="2000" w:type="dxa"/>
            <w:shd w:val="clear" w:color="auto" w:fill="auto"/>
          </w:tcPr>
          <w:p w:rsidR="00DE616A" w:rsidRPr="00DE616A" w:rsidRDefault="00DE616A" w:rsidP="00DE616A">
            <w:pPr>
              <w:pStyle w:val="Identificao"/>
            </w:pPr>
            <w:r w:rsidRPr="00DE616A">
              <w:t>APELANTE</w:t>
            </w:r>
          </w:p>
        </w:tc>
        <w:tc>
          <w:tcPr>
            <w:tcW w:w="300" w:type="dxa"/>
            <w:shd w:val="clear" w:color="auto" w:fill="auto"/>
          </w:tcPr>
          <w:p w:rsidR="00DE616A" w:rsidRPr="00DE616A" w:rsidRDefault="00DE616A" w:rsidP="00DE616A">
            <w:pPr>
              <w:pStyle w:val="Identificao"/>
            </w:pPr>
            <w:r w:rsidRPr="00DE616A">
              <w:t>:</w:t>
            </w:r>
          </w:p>
        </w:tc>
        <w:tc>
          <w:tcPr>
            <w:tcW w:w="7600" w:type="dxa"/>
            <w:shd w:val="clear" w:color="auto" w:fill="auto"/>
          </w:tcPr>
          <w:p w:rsidR="00DE616A" w:rsidRPr="00DE616A" w:rsidRDefault="00DE616A" w:rsidP="00DE616A">
            <w:pPr>
              <w:pStyle w:val="Identificao"/>
            </w:pPr>
            <w:r w:rsidRPr="00DE616A">
              <w:t xml:space="preserve">RICARDO ANNES GUIMARAES </w:t>
            </w:r>
          </w:p>
        </w:tc>
      </w:tr>
      <w:tr w:rsidR="00DE616A" w:rsidRPr="00DE616A" w:rsidTr="00DE616A">
        <w:tc>
          <w:tcPr>
            <w:tcW w:w="2000" w:type="dxa"/>
            <w:shd w:val="clear" w:color="auto" w:fill="auto"/>
          </w:tcPr>
          <w:p w:rsidR="00DE616A" w:rsidRPr="00DE616A" w:rsidRDefault="00DE616A" w:rsidP="00DE616A">
            <w:pPr>
              <w:pStyle w:val="Identificao"/>
            </w:pPr>
            <w:r w:rsidRPr="00DE616A">
              <w:t>ADVOGADO</w:t>
            </w:r>
          </w:p>
        </w:tc>
        <w:tc>
          <w:tcPr>
            <w:tcW w:w="300" w:type="dxa"/>
            <w:shd w:val="clear" w:color="auto" w:fill="auto"/>
          </w:tcPr>
          <w:p w:rsidR="00DE616A" w:rsidRPr="00DE616A" w:rsidRDefault="00DE616A" w:rsidP="00DE616A">
            <w:pPr>
              <w:pStyle w:val="Identificao"/>
            </w:pPr>
            <w:r w:rsidRPr="00DE616A">
              <w:t>:</w:t>
            </w:r>
          </w:p>
        </w:tc>
        <w:tc>
          <w:tcPr>
            <w:tcW w:w="7600" w:type="dxa"/>
            <w:shd w:val="clear" w:color="auto" w:fill="auto"/>
          </w:tcPr>
          <w:p w:rsidR="00DE616A" w:rsidRPr="00DE616A" w:rsidRDefault="00DE616A" w:rsidP="00DE616A">
            <w:pPr>
              <w:pStyle w:val="Identificao"/>
            </w:pPr>
            <w:r w:rsidRPr="00DE616A">
              <w:t xml:space="preserve">RJ00076173 - ROGERIO MARCOLINI DE SOUZA </w:t>
            </w:r>
          </w:p>
        </w:tc>
      </w:tr>
      <w:tr w:rsidR="00DE616A" w:rsidRPr="00DE616A" w:rsidTr="00DE616A">
        <w:tc>
          <w:tcPr>
            <w:tcW w:w="2000" w:type="dxa"/>
            <w:shd w:val="clear" w:color="auto" w:fill="auto"/>
          </w:tcPr>
          <w:p w:rsidR="00DE616A" w:rsidRPr="00DE616A" w:rsidRDefault="00DE616A" w:rsidP="00DE616A">
            <w:pPr>
              <w:pStyle w:val="Identificao"/>
            </w:pPr>
            <w:r w:rsidRPr="00DE616A">
              <w:t>APELANTE</w:t>
            </w:r>
          </w:p>
        </w:tc>
        <w:tc>
          <w:tcPr>
            <w:tcW w:w="300" w:type="dxa"/>
            <w:shd w:val="clear" w:color="auto" w:fill="auto"/>
          </w:tcPr>
          <w:p w:rsidR="00DE616A" w:rsidRPr="00DE616A" w:rsidRDefault="00DE616A" w:rsidP="00DE616A">
            <w:pPr>
              <w:pStyle w:val="Identificao"/>
            </w:pPr>
            <w:r w:rsidRPr="00DE616A">
              <w:t>:</w:t>
            </w:r>
          </w:p>
        </w:tc>
        <w:tc>
          <w:tcPr>
            <w:tcW w:w="7600" w:type="dxa"/>
            <w:shd w:val="clear" w:color="auto" w:fill="auto"/>
          </w:tcPr>
          <w:p w:rsidR="00DE616A" w:rsidRPr="00DE616A" w:rsidRDefault="00DE616A" w:rsidP="00DE616A">
            <w:pPr>
              <w:pStyle w:val="Identificao"/>
            </w:pPr>
            <w:r w:rsidRPr="00DE616A">
              <w:t xml:space="preserve">MARCIO ALAOR DE ARAUJO </w:t>
            </w:r>
          </w:p>
        </w:tc>
      </w:tr>
      <w:tr w:rsidR="00DE616A" w:rsidRPr="00DE616A" w:rsidTr="00DE616A">
        <w:tc>
          <w:tcPr>
            <w:tcW w:w="2000" w:type="dxa"/>
            <w:shd w:val="clear" w:color="auto" w:fill="auto"/>
          </w:tcPr>
          <w:p w:rsidR="00DE616A" w:rsidRPr="00DE616A" w:rsidRDefault="00DE616A" w:rsidP="00DE616A">
            <w:pPr>
              <w:pStyle w:val="Identificao"/>
            </w:pPr>
            <w:r w:rsidRPr="00DE616A">
              <w:t>APELANTE</w:t>
            </w:r>
          </w:p>
        </w:tc>
        <w:tc>
          <w:tcPr>
            <w:tcW w:w="300" w:type="dxa"/>
            <w:shd w:val="clear" w:color="auto" w:fill="auto"/>
          </w:tcPr>
          <w:p w:rsidR="00DE616A" w:rsidRPr="00DE616A" w:rsidRDefault="00DE616A" w:rsidP="00DE616A">
            <w:pPr>
              <w:pStyle w:val="Identificao"/>
            </w:pPr>
            <w:r w:rsidRPr="00DE616A">
              <w:t>:</w:t>
            </w:r>
          </w:p>
        </w:tc>
        <w:tc>
          <w:tcPr>
            <w:tcW w:w="7600" w:type="dxa"/>
            <w:shd w:val="clear" w:color="auto" w:fill="auto"/>
          </w:tcPr>
          <w:p w:rsidR="00DE616A" w:rsidRPr="00DE616A" w:rsidRDefault="00DE616A" w:rsidP="00DE616A">
            <w:pPr>
              <w:pStyle w:val="Identificao"/>
            </w:pPr>
            <w:r w:rsidRPr="00DE616A">
              <w:t xml:space="preserve">JOAO BATISTA DE ABREU </w:t>
            </w:r>
          </w:p>
        </w:tc>
      </w:tr>
      <w:tr w:rsidR="00DE616A" w:rsidRPr="00DE616A" w:rsidTr="00DE616A">
        <w:tc>
          <w:tcPr>
            <w:tcW w:w="2000" w:type="dxa"/>
            <w:shd w:val="clear" w:color="auto" w:fill="auto"/>
          </w:tcPr>
          <w:p w:rsidR="00DE616A" w:rsidRPr="00DE616A" w:rsidRDefault="00DE616A" w:rsidP="00DE616A">
            <w:pPr>
              <w:pStyle w:val="Identificao"/>
            </w:pPr>
            <w:r w:rsidRPr="00DE616A">
              <w:t>ADVOGADO</w:t>
            </w:r>
          </w:p>
        </w:tc>
        <w:tc>
          <w:tcPr>
            <w:tcW w:w="300" w:type="dxa"/>
            <w:shd w:val="clear" w:color="auto" w:fill="auto"/>
          </w:tcPr>
          <w:p w:rsidR="00DE616A" w:rsidRPr="00DE616A" w:rsidRDefault="00DE616A" w:rsidP="00DE616A">
            <w:pPr>
              <w:pStyle w:val="Identificao"/>
            </w:pPr>
            <w:r w:rsidRPr="00DE616A">
              <w:t>:</w:t>
            </w:r>
          </w:p>
        </w:tc>
        <w:tc>
          <w:tcPr>
            <w:tcW w:w="7600" w:type="dxa"/>
            <w:shd w:val="clear" w:color="auto" w:fill="auto"/>
          </w:tcPr>
          <w:p w:rsidR="00DE616A" w:rsidRPr="00DE616A" w:rsidRDefault="00DE616A" w:rsidP="00DE616A">
            <w:pPr>
              <w:pStyle w:val="Identificao"/>
            </w:pPr>
            <w:r w:rsidRPr="00DE616A">
              <w:t xml:space="preserve">DF00004107 - ANTONIO CARLOS DE ALMEIDA CASTRO E </w:t>
            </w:r>
            <w:proofErr w:type="gramStart"/>
            <w:r w:rsidRPr="00DE616A">
              <w:t>OUTROS(</w:t>
            </w:r>
            <w:proofErr w:type="gramEnd"/>
            <w:r w:rsidRPr="00DE616A">
              <w:t>AS)</w:t>
            </w:r>
          </w:p>
        </w:tc>
      </w:tr>
      <w:tr w:rsidR="00DE616A" w:rsidRPr="00DE616A" w:rsidTr="00DE616A">
        <w:tc>
          <w:tcPr>
            <w:tcW w:w="2000" w:type="dxa"/>
            <w:shd w:val="clear" w:color="auto" w:fill="auto"/>
          </w:tcPr>
          <w:p w:rsidR="00DE616A" w:rsidRPr="00DE616A" w:rsidRDefault="00DE616A" w:rsidP="00DE616A">
            <w:pPr>
              <w:pStyle w:val="Identificao"/>
            </w:pPr>
            <w:r w:rsidRPr="00DE616A">
              <w:t>APELANTE</w:t>
            </w:r>
          </w:p>
        </w:tc>
        <w:tc>
          <w:tcPr>
            <w:tcW w:w="300" w:type="dxa"/>
            <w:shd w:val="clear" w:color="auto" w:fill="auto"/>
          </w:tcPr>
          <w:p w:rsidR="00DE616A" w:rsidRPr="00DE616A" w:rsidRDefault="00DE616A" w:rsidP="00DE616A">
            <w:pPr>
              <w:pStyle w:val="Identificao"/>
            </w:pPr>
            <w:r w:rsidRPr="00DE616A">
              <w:t>:</w:t>
            </w:r>
          </w:p>
        </w:tc>
        <w:tc>
          <w:tcPr>
            <w:tcW w:w="7600" w:type="dxa"/>
            <w:shd w:val="clear" w:color="auto" w:fill="auto"/>
          </w:tcPr>
          <w:p w:rsidR="00DE616A" w:rsidRPr="00DE616A" w:rsidRDefault="00DE616A" w:rsidP="00DE616A">
            <w:pPr>
              <w:pStyle w:val="Identificao"/>
            </w:pPr>
            <w:r w:rsidRPr="00DE616A">
              <w:t xml:space="preserve">MARCOS VALERIO FERNANDES DE SOUZA </w:t>
            </w:r>
          </w:p>
        </w:tc>
      </w:tr>
      <w:tr w:rsidR="00DE616A" w:rsidRPr="00DE616A" w:rsidTr="00DE616A">
        <w:tc>
          <w:tcPr>
            <w:tcW w:w="2000" w:type="dxa"/>
            <w:shd w:val="clear" w:color="auto" w:fill="auto"/>
          </w:tcPr>
          <w:p w:rsidR="00DE616A" w:rsidRPr="00DE616A" w:rsidRDefault="00DE616A" w:rsidP="00DE616A">
            <w:pPr>
              <w:pStyle w:val="Identificao"/>
            </w:pPr>
            <w:r w:rsidRPr="00DE616A">
              <w:t>ADVOGADO</w:t>
            </w:r>
          </w:p>
        </w:tc>
        <w:tc>
          <w:tcPr>
            <w:tcW w:w="300" w:type="dxa"/>
            <w:shd w:val="clear" w:color="auto" w:fill="auto"/>
          </w:tcPr>
          <w:p w:rsidR="00DE616A" w:rsidRPr="00DE616A" w:rsidRDefault="00DE616A" w:rsidP="00DE616A">
            <w:pPr>
              <w:pStyle w:val="Identificao"/>
            </w:pPr>
            <w:r w:rsidRPr="00DE616A">
              <w:t>:</w:t>
            </w:r>
          </w:p>
        </w:tc>
        <w:tc>
          <w:tcPr>
            <w:tcW w:w="7600" w:type="dxa"/>
            <w:shd w:val="clear" w:color="auto" w:fill="auto"/>
          </w:tcPr>
          <w:p w:rsidR="00DE616A" w:rsidRPr="00DE616A" w:rsidRDefault="00DE616A" w:rsidP="00DE616A">
            <w:pPr>
              <w:pStyle w:val="Identificao"/>
            </w:pPr>
            <w:r w:rsidRPr="00DE616A">
              <w:t xml:space="preserve">MG00025328 - MARCELO LEONARDO </w:t>
            </w:r>
          </w:p>
        </w:tc>
      </w:tr>
      <w:tr w:rsidR="00DE616A" w:rsidRPr="00DE616A" w:rsidTr="00DE616A">
        <w:tc>
          <w:tcPr>
            <w:tcW w:w="2000" w:type="dxa"/>
            <w:shd w:val="clear" w:color="auto" w:fill="auto"/>
          </w:tcPr>
          <w:p w:rsidR="00DE616A" w:rsidRPr="00DE616A" w:rsidRDefault="00DE616A" w:rsidP="00DE616A">
            <w:pPr>
              <w:pStyle w:val="Identificao"/>
            </w:pPr>
            <w:r w:rsidRPr="00DE616A">
              <w:t>APELANTE</w:t>
            </w:r>
          </w:p>
        </w:tc>
        <w:tc>
          <w:tcPr>
            <w:tcW w:w="300" w:type="dxa"/>
            <w:shd w:val="clear" w:color="auto" w:fill="auto"/>
          </w:tcPr>
          <w:p w:rsidR="00DE616A" w:rsidRPr="00DE616A" w:rsidRDefault="00DE616A" w:rsidP="00DE616A">
            <w:pPr>
              <w:pStyle w:val="Identificao"/>
            </w:pPr>
            <w:r w:rsidRPr="00DE616A">
              <w:t>:</w:t>
            </w:r>
          </w:p>
        </w:tc>
        <w:tc>
          <w:tcPr>
            <w:tcW w:w="7600" w:type="dxa"/>
            <w:shd w:val="clear" w:color="auto" w:fill="auto"/>
          </w:tcPr>
          <w:p w:rsidR="00DE616A" w:rsidRPr="00DE616A" w:rsidRDefault="00DE616A" w:rsidP="00DE616A">
            <w:pPr>
              <w:pStyle w:val="Identificao"/>
            </w:pPr>
            <w:r w:rsidRPr="00DE616A">
              <w:t xml:space="preserve">ROGERIO LANZA TOLENTINO </w:t>
            </w:r>
          </w:p>
        </w:tc>
      </w:tr>
      <w:tr w:rsidR="00DE616A" w:rsidRPr="00DE616A" w:rsidTr="00DE616A">
        <w:tc>
          <w:tcPr>
            <w:tcW w:w="2000" w:type="dxa"/>
            <w:shd w:val="clear" w:color="auto" w:fill="auto"/>
          </w:tcPr>
          <w:p w:rsidR="00DE616A" w:rsidRPr="00DE616A" w:rsidRDefault="00DE616A" w:rsidP="00DE616A">
            <w:pPr>
              <w:pStyle w:val="Identificao"/>
            </w:pPr>
            <w:r w:rsidRPr="00DE616A">
              <w:t>ADVOGADO</w:t>
            </w:r>
          </w:p>
        </w:tc>
        <w:tc>
          <w:tcPr>
            <w:tcW w:w="300" w:type="dxa"/>
            <w:shd w:val="clear" w:color="auto" w:fill="auto"/>
          </w:tcPr>
          <w:p w:rsidR="00DE616A" w:rsidRPr="00DE616A" w:rsidRDefault="00DE616A" w:rsidP="00DE616A">
            <w:pPr>
              <w:pStyle w:val="Identificao"/>
            </w:pPr>
            <w:r w:rsidRPr="00DE616A">
              <w:t>:</w:t>
            </w:r>
          </w:p>
        </w:tc>
        <w:tc>
          <w:tcPr>
            <w:tcW w:w="7600" w:type="dxa"/>
            <w:shd w:val="clear" w:color="auto" w:fill="auto"/>
          </w:tcPr>
          <w:p w:rsidR="00DE616A" w:rsidRPr="00DE616A" w:rsidRDefault="00DE616A" w:rsidP="00DE616A">
            <w:pPr>
              <w:pStyle w:val="Identificao"/>
            </w:pPr>
            <w:r w:rsidRPr="00DE616A">
              <w:t xml:space="preserve">MG00009620 - PAULO SERGIO ABREU E SILVA </w:t>
            </w:r>
          </w:p>
        </w:tc>
      </w:tr>
      <w:tr w:rsidR="00DE616A" w:rsidRPr="00DE616A" w:rsidTr="00DE616A">
        <w:tc>
          <w:tcPr>
            <w:tcW w:w="2000" w:type="dxa"/>
            <w:shd w:val="clear" w:color="auto" w:fill="auto"/>
          </w:tcPr>
          <w:p w:rsidR="00DE616A" w:rsidRPr="00DE616A" w:rsidRDefault="00DE616A" w:rsidP="00DE616A">
            <w:pPr>
              <w:pStyle w:val="Identificao"/>
            </w:pPr>
            <w:r w:rsidRPr="00DE616A">
              <w:t>APELANTE</w:t>
            </w:r>
          </w:p>
        </w:tc>
        <w:tc>
          <w:tcPr>
            <w:tcW w:w="300" w:type="dxa"/>
            <w:shd w:val="clear" w:color="auto" w:fill="auto"/>
          </w:tcPr>
          <w:p w:rsidR="00DE616A" w:rsidRPr="00DE616A" w:rsidRDefault="00DE616A" w:rsidP="00DE616A">
            <w:pPr>
              <w:pStyle w:val="Identificao"/>
            </w:pPr>
            <w:r w:rsidRPr="00DE616A">
              <w:t>:</w:t>
            </w:r>
          </w:p>
        </w:tc>
        <w:tc>
          <w:tcPr>
            <w:tcW w:w="7600" w:type="dxa"/>
            <w:shd w:val="clear" w:color="auto" w:fill="auto"/>
          </w:tcPr>
          <w:p w:rsidR="00DE616A" w:rsidRPr="00DE616A" w:rsidRDefault="00DE616A" w:rsidP="00DE616A">
            <w:pPr>
              <w:pStyle w:val="Identificao"/>
            </w:pPr>
            <w:r w:rsidRPr="00DE616A">
              <w:t xml:space="preserve">JUSTICA PUBLICA </w:t>
            </w:r>
          </w:p>
        </w:tc>
      </w:tr>
      <w:tr w:rsidR="00DE616A" w:rsidRPr="00DE616A" w:rsidTr="00DE616A">
        <w:tc>
          <w:tcPr>
            <w:tcW w:w="2000" w:type="dxa"/>
            <w:shd w:val="clear" w:color="auto" w:fill="auto"/>
          </w:tcPr>
          <w:p w:rsidR="00DE616A" w:rsidRPr="00DE616A" w:rsidRDefault="00DE616A" w:rsidP="00DE616A">
            <w:pPr>
              <w:pStyle w:val="Identificao"/>
            </w:pPr>
            <w:r w:rsidRPr="00DE616A">
              <w:t>PROCURADOR</w:t>
            </w:r>
          </w:p>
        </w:tc>
        <w:tc>
          <w:tcPr>
            <w:tcW w:w="300" w:type="dxa"/>
            <w:shd w:val="clear" w:color="auto" w:fill="auto"/>
          </w:tcPr>
          <w:p w:rsidR="00DE616A" w:rsidRPr="00DE616A" w:rsidRDefault="00DE616A" w:rsidP="00DE616A">
            <w:pPr>
              <w:pStyle w:val="Identificao"/>
            </w:pPr>
            <w:r w:rsidRPr="00DE616A">
              <w:t>:</w:t>
            </w:r>
          </w:p>
        </w:tc>
        <w:tc>
          <w:tcPr>
            <w:tcW w:w="7600" w:type="dxa"/>
            <w:shd w:val="clear" w:color="auto" w:fill="auto"/>
          </w:tcPr>
          <w:p w:rsidR="00DE616A" w:rsidRPr="00DE616A" w:rsidRDefault="00DE616A" w:rsidP="00DE616A">
            <w:pPr>
              <w:pStyle w:val="Identificao"/>
            </w:pPr>
            <w:r w:rsidRPr="00DE616A">
              <w:t xml:space="preserve">EDMUNDO ANTONIO DIAS </w:t>
            </w:r>
          </w:p>
        </w:tc>
      </w:tr>
      <w:tr w:rsidR="00DE616A" w:rsidRPr="00DE616A" w:rsidTr="00DE616A">
        <w:tc>
          <w:tcPr>
            <w:tcW w:w="2000" w:type="dxa"/>
            <w:shd w:val="clear" w:color="auto" w:fill="auto"/>
          </w:tcPr>
          <w:p w:rsidR="00DE616A" w:rsidRPr="00DE616A" w:rsidRDefault="00DE616A" w:rsidP="00DE616A">
            <w:pPr>
              <w:pStyle w:val="Identificao"/>
            </w:pPr>
            <w:r w:rsidRPr="00DE616A">
              <w:t>APELADO</w:t>
            </w:r>
          </w:p>
        </w:tc>
        <w:tc>
          <w:tcPr>
            <w:tcW w:w="300" w:type="dxa"/>
            <w:shd w:val="clear" w:color="auto" w:fill="auto"/>
          </w:tcPr>
          <w:p w:rsidR="00DE616A" w:rsidRPr="00DE616A" w:rsidRDefault="00DE616A" w:rsidP="00DE616A">
            <w:pPr>
              <w:pStyle w:val="Identificao"/>
            </w:pPr>
            <w:r w:rsidRPr="00DE616A">
              <w:t>:</w:t>
            </w:r>
          </w:p>
        </w:tc>
        <w:tc>
          <w:tcPr>
            <w:tcW w:w="7600" w:type="dxa"/>
            <w:shd w:val="clear" w:color="auto" w:fill="auto"/>
          </w:tcPr>
          <w:p w:rsidR="00DE616A" w:rsidRPr="00DE616A" w:rsidRDefault="00DE616A" w:rsidP="00DE616A">
            <w:pPr>
              <w:pStyle w:val="Identificao"/>
            </w:pPr>
            <w:r w:rsidRPr="00DE616A">
              <w:t xml:space="preserve">OS MESMOS </w:t>
            </w:r>
          </w:p>
        </w:tc>
      </w:tr>
    </w:tbl>
    <w:p w:rsidR="00DE616A" w:rsidRDefault="00DE616A" w:rsidP="00DE616A">
      <w:pPr>
        <w:pStyle w:val="Identificao"/>
      </w:pPr>
    </w:p>
    <w:p w:rsidR="0015179D" w:rsidRDefault="00131145" w:rsidP="00131145">
      <w:pPr>
        <w:pStyle w:val="Identificao"/>
        <w:jc w:val="center"/>
        <w:rPr>
          <w:b/>
        </w:rPr>
      </w:pPr>
      <w:r w:rsidRPr="00131145">
        <w:rPr>
          <w:b/>
        </w:rPr>
        <w:t>DESPACHO</w:t>
      </w:r>
    </w:p>
    <w:p w:rsidR="00131145" w:rsidRDefault="00131145" w:rsidP="00131145">
      <w:pPr>
        <w:pStyle w:val="Identificao"/>
        <w:jc w:val="center"/>
        <w:rPr>
          <w:b/>
        </w:rPr>
      </w:pPr>
    </w:p>
    <w:p w:rsidR="00131145" w:rsidRDefault="00131145" w:rsidP="00131145">
      <w:pPr>
        <w:pStyle w:val="Identificao"/>
        <w:ind w:firstLine="1418"/>
      </w:pPr>
      <w:r>
        <w:t>João Batista de Abreu, que figura como réu na presente ação penal</w:t>
      </w:r>
      <w:proofErr w:type="gramStart"/>
      <w:r>
        <w:t>, requer</w:t>
      </w:r>
      <w:proofErr w:type="gramEnd"/>
      <w:r>
        <w:t xml:space="preserve">, por sua advogada constituída, seja-lhe concedido prazo em dobro para suas manifestações a serem feitas nestes autos, na esteira de precedentes do Supremo Tribunal Federal (AP 470, MIn. Luiz </w:t>
      </w:r>
      <w:proofErr w:type="spellStart"/>
      <w:r>
        <w:t>Fux</w:t>
      </w:r>
      <w:proofErr w:type="spellEnd"/>
      <w:r>
        <w:t>) .</w:t>
      </w:r>
    </w:p>
    <w:p w:rsidR="00131145" w:rsidRDefault="00131145" w:rsidP="00131145">
      <w:pPr>
        <w:pStyle w:val="Identificao"/>
        <w:ind w:firstLine="1418"/>
      </w:pPr>
    </w:p>
    <w:p w:rsidR="00131145" w:rsidRDefault="00131145" w:rsidP="00131145">
      <w:pPr>
        <w:pStyle w:val="Identificao"/>
        <w:ind w:firstLine="1418"/>
      </w:pPr>
      <w:r>
        <w:t xml:space="preserve">Levando em consideração a complexidade do feito e o número de réus nele incluídos, tenho como razoável o pleito em questão, sendo cabível a dilação pretendida por aplicação analógica (artigo 3º do CPP) da regra do artigo 229 do CPC/2015. </w:t>
      </w:r>
    </w:p>
    <w:p w:rsidR="00131145" w:rsidRDefault="00131145" w:rsidP="00131145">
      <w:pPr>
        <w:pStyle w:val="Identificao"/>
        <w:ind w:firstLine="1418"/>
      </w:pPr>
    </w:p>
    <w:p w:rsidR="00131145" w:rsidRDefault="00131145" w:rsidP="00131145">
      <w:pPr>
        <w:pStyle w:val="Identificao"/>
        <w:ind w:firstLine="1418"/>
      </w:pPr>
      <w:r>
        <w:t xml:space="preserve">Ainda sob outro prisma, tendo em vista que a causa de dilação de prazo em questão tem por fundamento razão de ordem </w:t>
      </w:r>
      <w:r>
        <w:lastRenderedPageBreak/>
        <w:t xml:space="preserve">objetiva, que alcança todos os demandados, </w:t>
      </w:r>
      <w:r w:rsidRPr="00131145">
        <w:rPr>
          <w:b/>
          <w:u w:val="single"/>
        </w:rPr>
        <w:t>estendo</w:t>
      </w:r>
      <w:proofErr w:type="gramStart"/>
      <w:r w:rsidRPr="00131145">
        <w:rPr>
          <w:b/>
        </w:rPr>
        <w:t xml:space="preserve">  </w:t>
      </w:r>
      <w:proofErr w:type="gramEnd"/>
      <w:r w:rsidRPr="00131145">
        <w:rPr>
          <w:b/>
        </w:rPr>
        <w:t>a decisão a todos os réus</w:t>
      </w:r>
      <w:r>
        <w:t xml:space="preserve">, que gozarão de prazo em dobro para manifestações futuras nos autos, na conformidade do artigo 229 do CPC/15 c/c art. 3º do CPP. </w:t>
      </w:r>
    </w:p>
    <w:p w:rsidR="00131145" w:rsidRDefault="00131145" w:rsidP="00131145">
      <w:pPr>
        <w:pStyle w:val="Identificao"/>
        <w:ind w:firstLine="1418"/>
      </w:pPr>
    </w:p>
    <w:p w:rsidR="00131145" w:rsidRDefault="00131145" w:rsidP="00131145">
      <w:pPr>
        <w:pStyle w:val="Identificao"/>
        <w:ind w:firstLine="1418"/>
      </w:pPr>
      <w:r>
        <w:t xml:space="preserve">Intimem-se, sem prejuízo do início da contagem de prazo em razão da intimação efetivada na data de hoje. </w:t>
      </w:r>
    </w:p>
    <w:p w:rsidR="00131145" w:rsidRDefault="00131145" w:rsidP="00131145">
      <w:pPr>
        <w:pStyle w:val="Identificao"/>
        <w:ind w:firstLine="1418"/>
      </w:pPr>
    </w:p>
    <w:p w:rsidR="00131145" w:rsidRDefault="00131145" w:rsidP="00131145">
      <w:pPr>
        <w:pStyle w:val="Identificao"/>
        <w:ind w:firstLine="1418"/>
      </w:pPr>
      <w:r>
        <w:t xml:space="preserve">Brasília 24 de agosto de 2016. </w:t>
      </w:r>
    </w:p>
    <w:p w:rsidR="00131145" w:rsidRDefault="00131145" w:rsidP="00131145">
      <w:pPr>
        <w:pStyle w:val="Identificao"/>
        <w:ind w:firstLine="1418"/>
      </w:pPr>
    </w:p>
    <w:p w:rsidR="00131145" w:rsidRDefault="00131145" w:rsidP="00131145">
      <w:pPr>
        <w:pStyle w:val="Identificao"/>
        <w:ind w:firstLine="1418"/>
      </w:pPr>
    </w:p>
    <w:p w:rsidR="00760B6D" w:rsidRDefault="00760B6D" w:rsidP="00131145">
      <w:pPr>
        <w:pStyle w:val="Identificao"/>
        <w:ind w:firstLine="1418"/>
      </w:pPr>
    </w:p>
    <w:p w:rsidR="00760B6D" w:rsidRDefault="00760B6D" w:rsidP="00131145">
      <w:pPr>
        <w:pStyle w:val="Identificao"/>
        <w:ind w:firstLine="1418"/>
      </w:pPr>
    </w:p>
    <w:p w:rsidR="00131145" w:rsidRDefault="00131145" w:rsidP="00131145">
      <w:pPr>
        <w:pStyle w:val="Identificao"/>
        <w:ind w:firstLine="1418"/>
      </w:pPr>
    </w:p>
    <w:p w:rsidR="00131145" w:rsidRDefault="00131145" w:rsidP="00131145">
      <w:pPr>
        <w:pStyle w:val="Identificao"/>
        <w:ind w:firstLine="1418"/>
      </w:pPr>
      <w:r>
        <w:tab/>
      </w:r>
      <w:r>
        <w:tab/>
        <w:t>Guilherme Mendonça Doehler</w:t>
      </w:r>
    </w:p>
    <w:p w:rsidR="00131145" w:rsidRDefault="00131145" w:rsidP="00131145">
      <w:pPr>
        <w:pStyle w:val="Identificao"/>
        <w:ind w:firstLine="1418"/>
        <w:rPr>
          <w:b/>
        </w:rPr>
      </w:pPr>
      <w:r>
        <w:tab/>
      </w:r>
      <w:r>
        <w:tab/>
      </w:r>
      <w:r>
        <w:tab/>
      </w:r>
      <w:r>
        <w:rPr>
          <w:b/>
        </w:rPr>
        <w:t xml:space="preserve">Juiz Federal </w:t>
      </w:r>
    </w:p>
    <w:p w:rsidR="00131145" w:rsidRDefault="00131145" w:rsidP="00131145">
      <w:pPr>
        <w:pStyle w:val="Identificao"/>
      </w:pPr>
      <w:r>
        <w:rPr>
          <w:b/>
        </w:rPr>
        <w:t xml:space="preserve">     Relator convocado em substituição a Desemb. Mônica Sifuentes</w:t>
      </w:r>
      <w:r>
        <w:t xml:space="preserve"> </w:t>
      </w:r>
    </w:p>
    <w:p w:rsidR="00131145" w:rsidRDefault="00131145" w:rsidP="00131145">
      <w:pPr>
        <w:pStyle w:val="Identificao"/>
        <w:ind w:firstLine="1418"/>
      </w:pPr>
    </w:p>
    <w:p w:rsidR="00131145" w:rsidRPr="00131145" w:rsidRDefault="00131145" w:rsidP="00131145">
      <w:pPr>
        <w:pStyle w:val="Identificao"/>
        <w:ind w:firstLine="1418"/>
      </w:pPr>
    </w:p>
    <w:sectPr w:rsidR="00131145" w:rsidRPr="00131145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616A" w:rsidRDefault="00DE616A">
      <w:r>
        <w:separator/>
      </w:r>
    </w:p>
  </w:endnote>
  <w:endnote w:type="continuationSeparator" w:id="0">
    <w:p w:rsidR="00DE616A" w:rsidRDefault="00DE61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374294"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 w:rsidR="00374294">
      <w:rPr>
        <w:rFonts w:ascii="Arial" w:hAnsi="Arial"/>
        <w:sz w:val="10"/>
      </w:rPr>
      <w:fldChar w:fldCharType="separate"/>
    </w:r>
    <w:r w:rsidR="00C07315">
      <w:rPr>
        <w:rFonts w:ascii="Arial" w:hAnsi="Arial"/>
        <w:noProof/>
        <w:sz w:val="10"/>
      </w:rPr>
      <w:t>W:\Secretaria\Despachos - Triagem\2016\00038674-21-MG-SEC03 - prazo em dobro.docx</w:t>
    </w:r>
    <w:r w:rsidR="00374294"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374294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 w:rsidR="00374294">
      <w:rPr>
        <w:rFonts w:ascii="Arial" w:hAnsi="Arial"/>
        <w:sz w:val="13"/>
      </w:rPr>
      <w:fldChar w:fldCharType="separate"/>
    </w:r>
    <w:r w:rsidR="00C07315">
      <w:rPr>
        <w:rFonts w:ascii="Arial" w:hAnsi="Arial"/>
        <w:noProof/>
        <w:sz w:val="13"/>
      </w:rPr>
      <w:t>W:\Secretaria\Despachos - Triagem\2016\00038674-21-MG-SEC03 - prazo em dobro.docx</w:t>
    </w:r>
    <w:r w:rsidR="00374294">
      <w:rPr>
        <w:rFonts w:ascii="Arial" w:hAnsi="Arial"/>
        <w:sz w:val="13"/>
      </w:rPr>
      <w:fldChar w:fldCharType="end"/>
    </w:r>
  </w:p>
  <w:p w:rsidR="00413610" w:rsidRDefault="00413610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 w:rsidR="00374294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AUTHOR </w:instrText>
    </w:r>
    <w:r w:rsidR="00374294">
      <w:rPr>
        <w:rFonts w:ascii="Arial" w:hAnsi="Arial"/>
        <w:sz w:val="13"/>
      </w:rPr>
      <w:fldChar w:fldCharType="separate"/>
    </w:r>
    <w:r w:rsidR="00C07315">
      <w:rPr>
        <w:rFonts w:ascii="Arial" w:hAnsi="Arial"/>
        <w:noProof/>
        <w:sz w:val="13"/>
      </w:rPr>
      <w:t>ju139</w:t>
    </w:r>
    <w:r w:rsidR="00374294"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616A" w:rsidRDefault="00DE616A">
      <w:r>
        <w:separator/>
      </w:r>
    </w:p>
  </w:footnote>
  <w:footnote w:type="continuationSeparator" w:id="0">
    <w:p w:rsidR="00DE616A" w:rsidRDefault="00DE61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 w:rsidR="00374294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 w:rsidR="00374294">
      <w:rPr>
        <w:rFonts w:ascii="Arial" w:hAnsi="Arial" w:cs="Arial"/>
        <w:bCs/>
        <w:sz w:val="16"/>
      </w:rPr>
      <w:fldChar w:fldCharType="separate"/>
    </w:r>
    <w:r w:rsidR="00683975">
      <w:rPr>
        <w:rFonts w:ascii="Arial" w:hAnsi="Arial" w:cs="Arial"/>
        <w:bCs/>
        <w:noProof/>
        <w:sz w:val="16"/>
      </w:rPr>
      <w:t>2</w:t>
    </w:r>
    <w:r w:rsidR="00374294"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 w:rsidR="00374294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 w:rsidR="00374294">
      <w:rPr>
        <w:rFonts w:ascii="Arial" w:hAnsi="Arial" w:cs="Arial"/>
        <w:bCs/>
        <w:sz w:val="16"/>
      </w:rPr>
      <w:fldChar w:fldCharType="separate"/>
    </w:r>
    <w:r w:rsidR="00683975">
      <w:rPr>
        <w:rFonts w:ascii="Arial" w:hAnsi="Arial" w:cs="Arial"/>
        <w:bCs/>
        <w:noProof/>
        <w:sz w:val="16"/>
      </w:rPr>
      <w:t>2</w:t>
    </w:r>
    <w:r w:rsidR="00374294"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616A" w:rsidRPr="00DE616A" w:rsidRDefault="00DE616A" w:rsidP="00DE616A">
    <w:pPr>
      <w:jc w:val="right"/>
      <w:rPr>
        <w:rFonts w:ascii="Interleaved 2of5" w:hAnsi="Interleaved 2of5"/>
        <w:sz w:val="48"/>
      </w:rPr>
    </w:pPr>
    <w:r w:rsidRPr="00DE616A">
      <w:rPr>
        <w:rFonts w:ascii="Interleaved 2of5" w:hAnsi="Interleaved 2of5"/>
        <w:sz w:val="48"/>
      </w:rPr>
      <w:t>(20ÍÞ0WÇT)</w:t>
    </w:r>
  </w:p>
  <w:p w:rsidR="004554A7" w:rsidRDefault="00DE616A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13610" w:rsidRDefault="0041361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31145"/>
    <w:rsid w:val="00131145"/>
    <w:rsid w:val="0015179D"/>
    <w:rsid w:val="00191A8C"/>
    <w:rsid w:val="002331F7"/>
    <w:rsid w:val="00374294"/>
    <w:rsid w:val="00413610"/>
    <w:rsid w:val="004269A8"/>
    <w:rsid w:val="004554A7"/>
    <w:rsid w:val="00462716"/>
    <w:rsid w:val="00471CDF"/>
    <w:rsid w:val="004C17AC"/>
    <w:rsid w:val="005E20DB"/>
    <w:rsid w:val="006779DE"/>
    <w:rsid w:val="00683975"/>
    <w:rsid w:val="006A4ECE"/>
    <w:rsid w:val="00760B6D"/>
    <w:rsid w:val="007A7066"/>
    <w:rsid w:val="007C3424"/>
    <w:rsid w:val="008713AE"/>
    <w:rsid w:val="00872397"/>
    <w:rsid w:val="008A3D69"/>
    <w:rsid w:val="008C4395"/>
    <w:rsid w:val="0099169E"/>
    <w:rsid w:val="00BB39B4"/>
    <w:rsid w:val="00C07315"/>
    <w:rsid w:val="00C5492A"/>
    <w:rsid w:val="00D221D6"/>
    <w:rsid w:val="00DD0AC9"/>
    <w:rsid w:val="00DE616A"/>
    <w:rsid w:val="00E850E4"/>
    <w:rsid w:val="00EE29A7"/>
    <w:rsid w:val="00EE6447"/>
    <w:rsid w:val="00F41397"/>
    <w:rsid w:val="00F441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4294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o">
    <w:name w:val="Identificação"/>
    <w:basedOn w:val="ementa"/>
    <w:rsid w:val="00F41397"/>
    <w:pPr>
      <w:spacing w:before="0" w:after="0"/>
    </w:pPr>
    <w:rPr>
      <w:rFonts w:ascii="Courier New" w:hAnsi="Courier New"/>
      <w:sz w:val="24"/>
    </w:r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rsid w:val="00374294"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rsid w:val="00374294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rsid w:val="00374294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rsid w:val="00374294"/>
    <w:pPr>
      <w:ind w:left="2835"/>
    </w:pPr>
  </w:style>
  <w:style w:type="paragraph" w:customStyle="1" w:styleId="transcrio3">
    <w:name w:val="transcrição 3"/>
    <w:basedOn w:val="Identificao"/>
    <w:rsid w:val="00374294"/>
    <w:pPr>
      <w:ind w:left="3686"/>
    </w:pPr>
    <w:rPr>
      <w:i/>
      <w:iCs/>
    </w:rPr>
  </w:style>
  <w:style w:type="paragraph" w:customStyle="1" w:styleId="transcrio4">
    <w:name w:val="transcrição 4"/>
    <w:basedOn w:val="transcrio3"/>
    <w:rsid w:val="00374294"/>
    <w:pPr>
      <w:ind w:left="4536"/>
    </w:pPr>
  </w:style>
  <w:style w:type="paragraph" w:customStyle="1" w:styleId="assinatura">
    <w:name w:val="assinatura"/>
    <w:basedOn w:val="Pargrafo"/>
    <w:rsid w:val="00374294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rsid w:val="00374294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link w:val="TextosemFormataoChar"/>
    <w:uiPriority w:val="99"/>
    <w:unhideWhenUsed/>
    <w:rsid w:val="00DE616A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DE616A"/>
    <w:rPr>
      <w:rFonts w:ascii="Consolas" w:eastAsiaTheme="minorHAnsi" w:hAnsi="Consolas" w:cstheme="minorBidi"/>
      <w:sz w:val="21"/>
      <w:szCs w:val="21"/>
      <w:lang w:eastAsia="en-US"/>
    </w:rPr>
  </w:style>
  <w:style w:type="paragraph" w:styleId="Textodebalo">
    <w:name w:val="Balloon Text"/>
    <w:basedOn w:val="Normal"/>
    <w:link w:val="TextodebaloChar"/>
    <w:rsid w:val="0013114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311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ASCARA%20PADRAO%20DRA%20MONICA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MASCARA PADRAO DRA MONICA</Template>
  <TotalTime>1</TotalTime>
  <Pages>2</Pages>
  <Words>344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2291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ju139</dc:creator>
  <cp:lastModifiedBy>tr300376</cp:lastModifiedBy>
  <cp:revision>2</cp:revision>
  <cp:lastPrinted>2016-08-24T22:07:00Z</cp:lastPrinted>
  <dcterms:created xsi:type="dcterms:W3CDTF">2016-08-24T22:20:00Z</dcterms:created>
  <dcterms:modified xsi:type="dcterms:W3CDTF">2016-08-24T22:20:00Z</dcterms:modified>
</cp:coreProperties>
</file>