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DA3" w:rsidRDefault="002A3DA3" w:rsidP="00942008">
      <w:pPr>
        <w:pStyle w:val="TextosemFormatao"/>
        <w:rPr>
          <w:rFonts w:ascii="Courier New" w:hAnsi="Courier New" w:cs="Courier New"/>
        </w:rPr>
      </w:pPr>
    </w:p>
    <w:p w:rsidR="002A3DA3" w:rsidRPr="005D7A80" w:rsidRDefault="002A3DA3" w:rsidP="002A3DA3">
      <w:pPr>
        <w:pStyle w:val="Identificao"/>
        <w:rPr>
          <w:sz w:val="23"/>
          <w:szCs w:val="23"/>
        </w:rPr>
      </w:pPr>
      <w:r w:rsidRPr="005D7A80">
        <w:rPr>
          <w:sz w:val="23"/>
          <w:szCs w:val="23"/>
        </w:rPr>
        <w:t xml:space="preserve">Numeração Única: 386742120064013800 </w:t>
      </w:r>
    </w:p>
    <w:p w:rsidR="002A3DA3" w:rsidRPr="005D7A80" w:rsidRDefault="002A3DA3" w:rsidP="002A3DA3">
      <w:pPr>
        <w:pStyle w:val="Identificao"/>
        <w:rPr>
          <w:sz w:val="23"/>
          <w:szCs w:val="23"/>
        </w:rPr>
      </w:pPr>
      <w:r w:rsidRPr="005D7A80">
        <w:rPr>
          <w:sz w:val="23"/>
          <w:szCs w:val="23"/>
        </w:rPr>
        <w:t>APELAÇÃO CRIMINAL</w:t>
      </w:r>
      <w:proofErr w:type="gramStart"/>
      <w:r w:rsidRPr="005D7A80">
        <w:rPr>
          <w:sz w:val="23"/>
          <w:szCs w:val="23"/>
        </w:rPr>
        <w:t xml:space="preserve">  </w:t>
      </w:r>
      <w:proofErr w:type="gramEnd"/>
      <w:r w:rsidRPr="005D7A80">
        <w:rPr>
          <w:sz w:val="23"/>
          <w:szCs w:val="23"/>
        </w:rPr>
        <w:t>0038674-21.2006.4.01.3800 (2006.38.00.039573-6)/MG</w:t>
      </w:r>
    </w:p>
    <w:p w:rsidR="002A3DA3" w:rsidRPr="005D7A80" w:rsidRDefault="002A3DA3" w:rsidP="002A3DA3">
      <w:pPr>
        <w:pStyle w:val="Identificao"/>
        <w:rPr>
          <w:sz w:val="23"/>
          <w:szCs w:val="23"/>
        </w:rPr>
      </w:pPr>
      <w:r w:rsidRPr="005D7A80">
        <w:rPr>
          <w:sz w:val="23"/>
          <w:szCs w:val="23"/>
        </w:rPr>
        <w:t>Processo na Origem: 386742120064013800</w:t>
      </w:r>
    </w:p>
    <w:p w:rsidR="002A3DA3" w:rsidRDefault="002A3DA3" w:rsidP="002A3DA3">
      <w:pPr>
        <w:pStyle w:val="Identificao"/>
      </w:pPr>
    </w:p>
    <w:tbl>
      <w:tblPr>
        <w:tblW w:w="1005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57"/>
        <w:gridCol w:w="300"/>
        <w:gridCol w:w="7600"/>
      </w:tblGrid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9D5A66">
            <w:pPr>
              <w:pStyle w:val="Identificao"/>
            </w:pPr>
            <w:r w:rsidRPr="002A3DA3">
              <w:t>RELATOR</w:t>
            </w:r>
            <w:r w:rsidR="009D5A66">
              <w:t>A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DESEMBARGADORA FEDERAL MONICA SIFUENTES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5D7A80" w:rsidP="009D5A66">
            <w:pPr>
              <w:pStyle w:val="Identificao"/>
            </w:pPr>
            <w:r>
              <w:t>RELATOR CONV.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JUIZ FEDERAL KLAUS KUSCHEL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CRISTIANO DE MELLO PAZ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ADVOGADO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MG00021213 - CASTELLAR MODESTO GUIMARAES FILHO E </w:t>
            </w:r>
            <w:proofErr w:type="gramStart"/>
            <w:r w:rsidRPr="002A3DA3">
              <w:t>OUTRO(</w:t>
            </w:r>
            <w:proofErr w:type="gramEnd"/>
            <w:r w:rsidRPr="002A3DA3">
              <w:t>A)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RAMON HOLLERBACH CARDOSO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ADVOGADO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MG00096241 - ESTEVAO FERREIRA DE MELO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DELUBIO SOARES DE CASTRO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ADVOGADO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SP00120797 - CELSO SANCHEZ VILARDI E </w:t>
            </w:r>
            <w:proofErr w:type="gramStart"/>
            <w:r w:rsidRPr="002A3DA3">
              <w:t>OUTROS(</w:t>
            </w:r>
            <w:proofErr w:type="gramEnd"/>
            <w:r w:rsidRPr="002A3DA3">
              <w:t>AS)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JOSE GENOINO NETO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ADVOGADO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SP00271062 - MARINA CHAVES ALVES E </w:t>
            </w:r>
            <w:proofErr w:type="gramStart"/>
            <w:r w:rsidRPr="002A3DA3">
              <w:t>OUTRO(</w:t>
            </w:r>
            <w:proofErr w:type="gramEnd"/>
            <w:r w:rsidRPr="002A3DA3">
              <w:t>A)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FLAVIO PENTAGNA GUIMARAES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RICARDO ANNES GUIMARAES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ADVOGADO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RJ00076173 - ROGERIO MARCOLINI DE SOUZA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MARCIO ALAOR DE ARAUJO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JOAO BATISTA DE ABREU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ADVOGADO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DF00004107 - ANTONIO CARLOS DE ALMEIDA CASTRO E </w:t>
            </w:r>
            <w:proofErr w:type="gramStart"/>
            <w:r w:rsidRPr="002A3DA3">
              <w:t>OUTROS(</w:t>
            </w:r>
            <w:proofErr w:type="gramEnd"/>
            <w:r w:rsidRPr="002A3DA3">
              <w:t>AS)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MARCOS VALERIO FERNANDES DE SOUZA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ADVOGADO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MG00025328 - MARCELO LEONARDO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ROGERIO LANZA TOLENTINO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ADVOGADO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MG00009620 - PAULO SERGIO ABREU E SILVA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APELANTE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JUSTICA PUBLICA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PROCURADOR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EDMUNDO ANTONIO DIAS </w:t>
            </w:r>
          </w:p>
        </w:tc>
      </w:tr>
      <w:tr w:rsidR="002A3DA3" w:rsidRPr="002A3DA3" w:rsidTr="005D7A80">
        <w:tc>
          <w:tcPr>
            <w:tcW w:w="2157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APELADO</w:t>
            </w:r>
          </w:p>
        </w:tc>
        <w:tc>
          <w:tcPr>
            <w:tcW w:w="3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>:</w:t>
            </w:r>
          </w:p>
        </w:tc>
        <w:tc>
          <w:tcPr>
            <w:tcW w:w="7600" w:type="dxa"/>
            <w:shd w:val="clear" w:color="auto" w:fill="auto"/>
          </w:tcPr>
          <w:p w:rsidR="002A3DA3" w:rsidRPr="002A3DA3" w:rsidRDefault="002A3DA3" w:rsidP="002A3DA3">
            <w:pPr>
              <w:pStyle w:val="Identificao"/>
            </w:pPr>
            <w:r w:rsidRPr="002A3DA3">
              <w:t xml:space="preserve">OS MESMOS </w:t>
            </w:r>
          </w:p>
        </w:tc>
      </w:tr>
    </w:tbl>
    <w:p w:rsidR="002A3DA3" w:rsidRPr="00AC4CA1" w:rsidRDefault="002A3DA3" w:rsidP="005D7A80">
      <w:pPr>
        <w:pStyle w:val="Identificao"/>
        <w:spacing w:before="360" w:after="360"/>
        <w:jc w:val="center"/>
        <w:rPr>
          <w:b/>
        </w:rPr>
      </w:pPr>
      <w:r w:rsidRPr="00AC4CA1">
        <w:rPr>
          <w:b/>
        </w:rPr>
        <w:t>DESPACHO</w:t>
      </w:r>
    </w:p>
    <w:p w:rsidR="00DE7990" w:rsidRDefault="002B3FE6" w:rsidP="005D7A80">
      <w:pPr>
        <w:pStyle w:val="Identificao"/>
        <w:spacing w:before="120" w:after="120"/>
      </w:pPr>
      <w:r>
        <w:tab/>
      </w:r>
      <w:r>
        <w:tab/>
        <w:t>Indefiro o pedido de adiamento de fl. 7.245.</w:t>
      </w:r>
    </w:p>
    <w:p w:rsidR="002B3FE6" w:rsidRDefault="002B3FE6" w:rsidP="00DE7990">
      <w:pPr>
        <w:pStyle w:val="Identificao"/>
        <w:spacing w:before="120" w:after="120"/>
        <w:ind w:firstLine="1418"/>
      </w:pPr>
      <w:r>
        <w:t xml:space="preserve">Com efeito, o processo que estava originalmente pautado para a sessão de 28/06/2016, já foi adiado uma vez no dia 27/06/2016, </w:t>
      </w:r>
      <w:r w:rsidR="00B930BD">
        <w:t>para a sessão do dia 26/07/2016 (fl. 7.240).</w:t>
      </w:r>
    </w:p>
    <w:p w:rsidR="009D5A66" w:rsidRDefault="002B3FE6" w:rsidP="005D7A80">
      <w:pPr>
        <w:pStyle w:val="Identificao"/>
        <w:spacing w:before="120" w:after="120"/>
      </w:pPr>
      <w:r>
        <w:tab/>
      </w:r>
      <w:r>
        <w:tab/>
        <w:t xml:space="preserve">No próprio dia 27/06/2016, </w:t>
      </w:r>
      <w:r w:rsidR="007B4570">
        <w:t>as partes foram cientificadas</w:t>
      </w:r>
      <w:r w:rsidR="0071280F">
        <w:t xml:space="preserve"> </w:t>
      </w:r>
      <w:r w:rsidR="007B4570">
        <w:t xml:space="preserve">do adiamento pela </w:t>
      </w:r>
      <w:r w:rsidR="009D5A66">
        <w:t>Coordenadoria da Terceira Turma</w:t>
      </w:r>
      <w:r w:rsidR="005D7A80">
        <w:t xml:space="preserve"> deste Tribunal</w:t>
      </w:r>
      <w:proofErr w:type="gramStart"/>
      <w:r w:rsidR="005D7A80">
        <w:t xml:space="preserve"> </w:t>
      </w:r>
      <w:r>
        <w:t xml:space="preserve"> </w:t>
      </w:r>
      <w:proofErr w:type="gramEnd"/>
      <w:r>
        <w:t>(fl.</w:t>
      </w:r>
      <w:r w:rsidR="00B930BD">
        <w:t xml:space="preserve"> 7.241</w:t>
      </w:r>
      <w:r>
        <w:t>)</w:t>
      </w:r>
      <w:r w:rsidR="007B4570">
        <w:t xml:space="preserve">, bem como por meio da </w:t>
      </w:r>
      <w:r w:rsidR="005D7A80">
        <w:t xml:space="preserve">publicação no Diário Eletrônico </w:t>
      </w:r>
      <w:r w:rsidR="007B4570">
        <w:t>e-DJF1 de 30/06/2016</w:t>
      </w:r>
      <w:r>
        <w:t xml:space="preserve"> (fl. </w:t>
      </w:r>
      <w:r w:rsidR="00FF0868">
        <w:t>7.243</w:t>
      </w:r>
      <w:r>
        <w:t>)</w:t>
      </w:r>
      <w:r w:rsidR="007B4570">
        <w:t>.</w:t>
      </w:r>
    </w:p>
    <w:p w:rsidR="003A564D" w:rsidRDefault="003A564D" w:rsidP="005D7A80">
      <w:pPr>
        <w:pStyle w:val="Identificao"/>
        <w:spacing w:before="120" w:after="120"/>
      </w:pPr>
      <w:r>
        <w:tab/>
      </w:r>
      <w:r>
        <w:tab/>
        <w:t>Diante disso, considerando a antecedência da comunicação d</w:t>
      </w:r>
      <w:r w:rsidR="002B3FE6">
        <w:t>a</w:t>
      </w:r>
      <w:r>
        <w:t xml:space="preserve"> nov</w:t>
      </w:r>
      <w:r w:rsidR="002B3FE6">
        <w:t>a</w:t>
      </w:r>
      <w:r>
        <w:t xml:space="preserve"> </w:t>
      </w:r>
      <w:r w:rsidR="002B3FE6">
        <w:t xml:space="preserve">data de </w:t>
      </w:r>
      <w:r>
        <w:t>julgamento des</w:t>
      </w:r>
      <w:r w:rsidR="00DE7990">
        <w:t>t</w:t>
      </w:r>
      <w:r>
        <w:t xml:space="preserve">e feito, que envolve diversas partes, não vislumbro motivo para </w:t>
      </w:r>
      <w:r w:rsidRPr="003A564D">
        <w:rPr>
          <w:u w:val="single"/>
        </w:rPr>
        <w:t>outro</w:t>
      </w:r>
      <w:r>
        <w:t xml:space="preserve"> adiamento em razão de viagem de patrono de um único acusado, sobretudo porque há outros advogados constituídos no processo</w:t>
      </w:r>
      <w:r w:rsidR="002B3FE6">
        <w:t xml:space="preserve"> para defesa </w:t>
      </w:r>
      <w:r w:rsidR="00DE7990">
        <w:t>deste</w:t>
      </w:r>
      <w:r w:rsidR="002B3FE6">
        <w:t>.</w:t>
      </w:r>
      <w:r>
        <w:t xml:space="preserve"> </w:t>
      </w:r>
    </w:p>
    <w:p w:rsidR="003A564D" w:rsidRPr="003A564D" w:rsidRDefault="008F76AC" w:rsidP="005D7A80">
      <w:pPr>
        <w:pStyle w:val="Identificao"/>
        <w:spacing w:before="120" w:after="120"/>
      </w:pPr>
      <w:r>
        <w:lastRenderedPageBreak/>
        <w:tab/>
      </w:r>
      <w:r>
        <w:tab/>
        <w:t xml:space="preserve">Não fora </w:t>
      </w:r>
      <w:proofErr w:type="gramStart"/>
      <w:r>
        <w:t>isso, observo</w:t>
      </w:r>
      <w:proofErr w:type="gramEnd"/>
      <w:r>
        <w:t xml:space="preserve"> que o</w:t>
      </w:r>
      <w:r w:rsidR="003A564D">
        <w:t xml:space="preserve"> bilhete de passagem aérea </w:t>
      </w:r>
      <w:r>
        <w:t xml:space="preserve">juntado aos autos </w:t>
      </w:r>
      <w:r w:rsidR="003A564D">
        <w:t>foi emitido</w:t>
      </w:r>
      <w:r w:rsidR="0071280F">
        <w:t xml:space="preserve"> em </w:t>
      </w:r>
      <w:r w:rsidR="005D7A80">
        <w:t>1º</w:t>
      </w:r>
      <w:r w:rsidR="0071280F">
        <w:t>/07/2016, ou seja, 04 (quatro) dias depois da comunicação de adiamento certificado pela Coordenadoria da Terceira Turma</w:t>
      </w:r>
      <w:r w:rsidR="00B930BD">
        <w:t xml:space="preserve">, e em nome de Celso Sanchez Vilardi, ou seja, apenas em nome de 01 (um) dos patronos </w:t>
      </w:r>
      <w:r w:rsidR="00DE7990">
        <w:t xml:space="preserve">do acusado Delúbio Soares de Castro </w:t>
      </w:r>
      <w:r w:rsidR="00B930BD">
        <w:t xml:space="preserve">atuantes no feito. </w:t>
      </w:r>
      <w:r w:rsidR="003A564D">
        <w:t xml:space="preserve"> </w:t>
      </w:r>
    </w:p>
    <w:p w:rsidR="002A3DA3" w:rsidRDefault="002A3DA3" w:rsidP="005D7A80">
      <w:pPr>
        <w:pStyle w:val="Identificao"/>
        <w:spacing w:before="120" w:after="120"/>
        <w:ind w:firstLine="1418"/>
        <w:rPr>
          <w:rFonts w:cs="Courier New"/>
        </w:rPr>
      </w:pPr>
      <w:r>
        <w:rPr>
          <w:rFonts w:cs="Courier New"/>
        </w:rPr>
        <w:t>Dê-se ciência às partes.</w:t>
      </w:r>
    </w:p>
    <w:p w:rsidR="002A3DA3" w:rsidRPr="00AB4A4F" w:rsidRDefault="002A3DA3" w:rsidP="002A3DA3">
      <w:pPr>
        <w:pStyle w:val="Identificao"/>
        <w:jc w:val="left"/>
        <w:rPr>
          <w:rFonts w:cs="Courier New"/>
        </w:rPr>
      </w:pPr>
      <w:r w:rsidRPr="00AB4A4F">
        <w:rPr>
          <w:rFonts w:cs="Courier New"/>
        </w:rPr>
        <w:tab/>
      </w:r>
      <w:r w:rsidRPr="00AB4A4F">
        <w:rPr>
          <w:rFonts w:cs="Courier New"/>
        </w:rPr>
        <w:tab/>
      </w:r>
      <w:r>
        <w:rPr>
          <w:rFonts w:cs="Courier New"/>
        </w:rPr>
        <w:t>Brasília</w:t>
      </w:r>
      <w:r w:rsidR="005D7A80">
        <w:rPr>
          <w:rFonts w:cs="Courier New"/>
        </w:rPr>
        <w:t>-DF</w:t>
      </w:r>
      <w:r>
        <w:rPr>
          <w:rFonts w:cs="Courier New"/>
        </w:rPr>
        <w:t xml:space="preserve">, </w:t>
      </w:r>
      <w:r w:rsidR="004D6D03">
        <w:rPr>
          <w:rFonts w:cs="Courier New"/>
        </w:rPr>
        <w:t>13 de julho</w:t>
      </w:r>
      <w:r>
        <w:rPr>
          <w:rFonts w:cs="Courier New"/>
        </w:rPr>
        <w:t xml:space="preserve"> de 2016.</w:t>
      </w:r>
    </w:p>
    <w:p w:rsidR="002A3DA3" w:rsidRPr="00AB4A4F" w:rsidRDefault="002A3DA3" w:rsidP="002A3DA3">
      <w:pPr>
        <w:pStyle w:val="Identificao"/>
        <w:jc w:val="left"/>
        <w:rPr>
          <w:rFonts w:cs="Courier New"/>
        </w:rPr>
      </w:pPr>
    </w:p>
    <w:p w:rsidR="002A3DA3" w:rsidRDefault="002A3DA3" w:rsidP="002A3DA3">
      <w:pPr>
        <w:pStyle w:val="Identificao"/>
        <w:jc w:val="center"/>
        <w:rPr>
          <w:rFonts w:cs="Courier New"/>
          <w:b/>
        </w:rPr>
      </w:pPr>
    </w:p>
    <w:p w:rsidR="002A3DA3" w:rsidRPr="008D61EA" w:rsidRDefault="002A3DA3" w:rsidP="002A3DA3">
      <w:pPr>
        <w:pStyle w:val="assinatura"/>
        <w:rPr>
          <w:rFonts w:ascii="Courier New" w:hAnsi="Courier New" w:cs="Courier New"/>
          <w:b/>
          <w:bCs/>
          <w:sz w:val="24"/>
        </w:rPr>
      </w:pPr>
      <w:r w:rsidRPr="008D61EA">
        <w:rPr>
          <w:rFonts w:ascii="Courier New" w:hAnsi="Courier New" w:cs="Courier New"/>
          <w:b/>
          <w:sz w:val="24"/>
        </w:rPr>
        <w:t>Ju</w:t>
      </w:r>
      <w:r>
        <w:rPr>
          <w:rFonts w:ascii="Courier New" w:hAnsi="Courier New" w:cs="Courier New"/>
          <w:b/>
          <w:sz w:val="24"/>
        </w:rPr>
        <w:t>iz Federal KLAUS KUSCHEL</w:t>
      </w:r>
      <w:r w:rsidRPr="008D61EA">
        <w:rPr>
          <w:rFonts w:ascii="Courier New" w:hAnsi="Courier New" w:cs="Courier New"/>
          <w:b/>
          <w:sz w:val="24"/>
        </w:rPr>
        <w:t xml:space="preserve"> </w:t>
      </w:r>
    </w:p>
    <w:p w:rsidR="002A3DA3" w:rsidRPr="008D61EA" w:rsidRDefault="002A3DA3" w:rsidP="002A3DA3">
      <w:pPr>
        <w:pStyle w:val="Identificao"/>
        <w:jc w:val="center"/>
        <w:rPr>
          <w:rFonts w:cs="Courier New"/>
        </w:rPr>
      </w:pPr>
      <w:r w:rsidRPr="008D61EA">
        <w:rPr>
          <w:rFonts w:cs="Courier New"/>
          <w:b/>
        </w:rPr>
        <w:t>Relator Convocad</w:t>
      </w:r>
      <w:r>
        <w:rPr>
          <w:rFonts w:cs="Courier New"/>
          <w:b/>
        </w:rPr>
        <w:t>o</w:t>
      </w:r>
    </w:p>
    <w:p w:rsidR="002A3DA3" w:rsidRPr="008D61EA" w:rsidRDefault="002A3DA3" w:rsidP="002A3DA3">
      <w:pPr>
        <w:pStyle w:val="Identificao"/>
        <w:rPr>
          <w:rFonts w:cs="Courier New"/>
        </w:rPr>
      </w:pPr>
    </w:p>
    <w:p w:rsidR="002A3DA3" w:rsidRPr="00AC4CA1" w:rsidRDefault="002A3DA3" w:rsidP="002A3DA3">
      <w:pPr>
        <w:pStyle w:val="Identificao"/>
      </w:pPr>
    </w:p>
    <w:p w:rsidR="0015179D" w:rsidRPr="002A3DA3" w:rsidRDefault="0015179D" w:rsidP="002A3DA3">
      <w:pPr>
        <w:pStyle w:val="Identificao"/>
      </w:pPr>
    </w:p>
    <w:sectPr w:rsidR="0015179D" w:rsidRPr="002A3DA3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154" w:rsidRDefault="00C50154">
      <w:r>
        <w:separator/>
      </w:r>
    </w:p>
  </w:endnote>
  <w:endnote w:type="continuationSeparator" w:id="0">
    <w:p w:rsidR="00C50154" w:rsidRDefault="00C50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990" w:rsidRDefault="00DE799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627F3D">
      <w:rPr>
        <w:rFonts w:ascii="Arial" w:hAnsi="Arial"/>
        <w:noProof/>
        <w:sz w:val="10"/>
      </w:rPr>
      <w:t>W:\Secretaria\Despachos - Triagem\2016\0038674-21-MG - sec 02- novo adiamento (mensalão).doc</w:t>
    </w:r>
    <w:proofErr w:type="gramStart"/>
    <w:r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990" w:rsidRDefault="00DE799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627F3D">
      <w:rPr>
        <w:rFonts w:ascii="Arial" w:hAnsi="Arial"/>
        <w:noProof/>
        <w:sz w:val="13"/>
      </w:rPr>
      <w:t>W:\Secretaria\Despachos - Triagem\2016\0038674-21-MG - sec 02- novo adiamento (mensalão).doc</w:t>
    </w:r>
    <w:proofErr w:type="gramStart"/>
    <w:r>
      <w:rPr>
        <w:rFonts w:ascii="Arial" w:hAnsi="Arial"/>
        <w:sz w:val="13"/>
      </w:rPr>
      <w:fldChar w:fldCharType="end"/>
    </w:r>
    <w:proofErr w:type="gramEnd"/>
  </w:p>
  <w:p w:rsidR="00DE7990" w:rsidRDefault="00DE799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>Sec03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154" w:rsidRDefault="00C50154">
      <w:r>
        <w:separator/>
      </w:r>
    </w:p>
  </w:footnote>
  <w:footnote w:type="continuationSeparator" w:id="0">
    <w:p w:rsidR="00C50154" w:rsidRDefault="00C501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990" w:rsidRDefault="00DE799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E7990" w:rsidRDefault="00DE799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3161CD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3161CD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  <w:p w:rsidR="00DE7990" w:rsidRPr="005D7A80" w:rsidRDefault="00DE7990" w:rsidP="005D7A80">
    <w:pPr>
      <w:pStyle w:val="Identificao"/>
      <w:rPr>
        <w:sz w:val="23"/>
        <w:szCs w:val="23"/>
      </w:rPr>
    </w:pPr>
    <w:r w:rsidRPr="005D7A80">
      <w:rPr>
        <w:sz w:val="23"/>
        <w:szCs w:val="23"/>
      </w:rPr>
      <w:t xml:space="preserve">Numeração Única: 386742120064013800 </w:t>
    </w:r>
  </w:p>
  <w:p w:rsidR="00DE7990" w:rsidRPr="005D7A80" w:rsidRDefault="00DE7990" w:rsidP="005D7A80">
    <w:pPr>
      <w:pStyle w:val="Identificao"/>
      <w:rPr>
        <w:sz w:val="23"/>
        <w:szCs w:val="23"/>
      </w:rPr>
    </w:pPr>
    <w:r w:rsidRPr="005D7A80">
      <w:rPr>
        <w:sz w:val="23"/>
        <w:szCs w:val="23"/>
      </w:rPr>
      <w:t>APELAÇÃO CRIMINAL</w:t>
    </w:r>
    <w:proofErr w:type="gramStart"/>
    <w:r w:rsidRPr="005D7A80">
      <w:rPr>
        <w:sz w:val="23"/>
        <w:szCs w:val="23"/>
      </w:rPr>
      <w:t xml:space="preserve">  </w:t>
    </w:r>
    <w:proofErr w:type="gramEnd"/>
    <w:r w:rsidRPr="005D7A80">
      <w:rPr>
        <w:sz w:val="23"/>
        <w:szCs w:val="23"/>
      </w:rPr>
      <w:t>0038674-21.2006.4.01.3800 (2006.38.00.039573-6)/MG</w:t>
    </w:r>
  </w:p>
  <w:p w:rsidR="00DE7990" w:rsidRDefault="00DE7990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990" w:rsidRPr="002A3DA3" w:rsidRDefault="00DE7990" w:rsidP="002A3DA3">
    <w:pPr>
      <w:jc w:val="right"/>
      <w:rPr>
        <w:rFonts w:ascii="Interleaved 2of5" w:hAnsi="Interleaved 2of5"/>
        <w:sz w:val="48"/>
      </w:rPr>
    </w:pPr>
    <w:r w:rsidRPr="002A3DA3">
      <w:rPr>
        <w:rFonts w:ascii="Interleaved 2of5" w:hAnsi="Interleaved 2of5"/>
        <w:sz w:val="48"/>
      </w:rPr>
      <w:t>(20ÍÞ0WÇT)</w:t>
    </w:r>
  </w:p>
  <w:p w:rsidR="00DE7990" w:rsidRDefault="00DE7990" w:rsidP="004554A7">
    <w:pPr>
      <w:spacing w:before="120"/>
      <w:jc w:val="center"/>
      <w:rPr>
        <w:rFonts w:ascii="Arial" w:hAnsi="Arial"/>
        <w:sz w:val="16"/>
      </w:rPr>
    </w:pPr>
    <w:r w:rsidRPr="004D6D03">
      <w:rPr>
        <w:rFonts w:ascii="Arial" w:hAnsi="Arial"/>
        <w:noProof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alt="brasao_doc" style="width:60pt;height:63pt;visibility:visible">
          <v:imagedata r:id="rId1" o:title="brasao_doc"/>
        </v:shape>
      </w:pict>
    </w:r>
  </w:p>
  <w:p w:rsidR="00DE7990" w:rsidRDefault="00DE799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E7990" w:rsidRDefault="00DE799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648"/>
    <w:rsid w:val="00032A22"/>
    <w:rsid w:val="000B5648"/>
    <w:rsid w:val="0015179D"/>
    <w:rsid w:val="00191A8C"/>
    <w:rsid w:val="00211691"/>
    <w:rsid w:val="002331F7"/>
    <w:rsid w:val="002A3DA3"/>
    <w:rsid w:val="002B3FE6"/>
    <w:rsid w:val="003161CD"/>
    <w:rsid w:val="003A564D"/>
    <w:rsid w:val="00413610"/>
    <w:rsid w:val="004269A8"/>
    <w:rsid w:val="004554A7"/>
    <w:rsid w:val="00462716"/>
    <w:rsid w:val="00471CDF"/>
    <w:rsid w:val="004C17AC"/>
    <w:rsid w:val="004D6D03"/>
    <w:rsid w:val="005D7A80"/>
    <w:rsid w:val="005E20DB"/>
    <w:rsid w:val="005F0CE6"/>
    <w:rsid w:val="00627F3D"/>
    <w:rsid w:val="006779DE"/>
    <w:rsid w:val="006A4ECE"/>
    <w:rsid w:val="0071280F"/>
    <w:rsid w:val="007A7066"/>
    <w:rsid w:val="007B4570"/>
    <w:rsid w:val="007C3424"/>
    <w:rsid w:val="008301DD"/>
    <w:rsid w:val="008713AE"/>
    <w:rsid w:val="00872397"/>
    <w:rsid w:val="008A3D69"/>
    <w:rsid w:val="008C4395"/>
    <w:rsid w:val="008F76AC"/>
    <w:rsid w:val="00942008"/>
    <w:rsid w:val="0099169E"/>
    <w:rsid w:val="009D5A66"/>
    <w:rsid w:val="00B930BD"/>
    <w:rsid w:val="00BB39B4"/>
    <w:rsid w:val="00BF27B0"/>
    <w:rsid w:val="00C50154"/>
    <w:rsid w:val="00C5492A"/>
    <w:rsid w:val="00CA2E53"/>
    <w:rsid w:val="00D221D6"/>
    <w:rsid w:val="00DD0AC9"/>
    <w:rsid w:val="00DE7990"/>
    <w:rsid w:val="00E850E4"/>
    <w:rsid w:val="00EE29A7"/>
    <w:rsid w:val="00EE6447"/>
    <w:rsid w:val="00F41397"/>
    <w:rsid w:val="00F44175"/>
    <w:rsid w:val="00FF0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27B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BF27B0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BF27B0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BF27B0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BF27B0"/>
    <w:pPr>
      <w:ind w:left="2835"/>
    </w:pPr>
  </w:style>
  <w:style w:type="paragraph" w:customStyle="1" w:styleId="transcrio3">
    <w:name w:val="transcrição 3"/>
    <w:basedOn w:val="Identificao"/>
    <w:rsid w:val="00BF27B0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BF27B0"/>
    <w:pPr>
      <w:ind w:left="4536"/>
    </w:pPr>
  </w:style>
  <w:style w:type="paragraph" w:customStyle="1" w:styleId="assinatura">
    <w:name w:val="assinatura"/>
    <w:basedOn w:val="Pargrafo"/>
    <w:rsid w:val="00BF27B0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BF27B0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2A3DA3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A3DA3"/>
    <w:rPr>
      <w:rFonts w:ascii="Consolas" w:eastAsia="Calibri" w:hAnsi="Consolas" w:cs="Consolas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0B564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0B56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0</TotalTime>
  <Pages>2</Pages>
  <Words>354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tr300376</dc:creator>
  <cp:keywords/>
  <cp:lastModifiedBy>tr24341es</cp:lastModifiedBy>
  <cp:revision>2</cp:revision>
  <cp:lastPrinted>2016-07-13T22:23:00Z</cp:lastPrinted>
  <dcterms:created xsi:type="dcterms:W3CDTF">2016-07-14T13:35:00Z</dcterms:created>
  <dcterms:modified xsi:type="dcterms:W3CDTF">2016-07-14T13:35:00Z</dcterms:modified>
</cp:coreProperties>
</file>