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0EC" w:rsidRDefault="00F220EC" w:rsidP="00115B3A">
      <w:pPr>
        <w:pStyle w:val="TextosemFormatao"/>
        <w:rPr>
          <w:rFonts w:ascii="Courier New" w:hAnsi="Courier New" w:cs="Courier New"/>
        </w:rPr>
      </w:pPr>
    </w:p>
    <w:p w:rsidR="00F220EC" w:rsidRPr="004A6E17" w:rsidRDefault="00F220EC" w:rsidP="00F220EC">
      <w:pPr>
        <w:pStyle w:val="Identificao"/>
      </w:pPr>
      <w:r w:rsidRPr="004A6E17">
        <w:t xml:space="preserve">Numeração Única: 386742120064013800 </w:t>
      </w:r>
    </w:p>
    <w:p w:rsidR="00F220EC" w:rsidRPr="004A6E17" w:rsidRDefault="00F220EC" w:rsidP="00F220EC">
      <w:pPr>
        <w:pStyle w:val="Identificao"/>
      </w:pPr>
      <w:r w:rsidRPr="004A6E17">
        <w:t>APELAÇÃO CRIMINAL  2006.38.00.039573-6/MG</w:t>
      </w:r>
    </w:p>
    <w:p w:rsidR="00F220EC" w:rsidRPr="004A6E17" w:rsidRDefault="00F220EC" w:rsidP="00F220EC">
      <w:pPr>
        <w:pStyle w:val="Identificao"/>
      </w:pPr>
      <w:r w:rsidRPr="004A6E17">
        <w:t>Processo na Origem: 386742120064013800</w:t>
      </w:r>
    </w:p>
    <w:p w:rsidR="00F220EC" w:rsidRDefault="00F220EC" w:rsidP="00F220EC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RELATOR(A)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DESEMBARGADORA FEDERAL MONICA SIFUENTES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APELANTE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CRISTIANO DE MELLO PAZ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ADVOGADO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CASTELLAR MODESTO GUIMARAES FILHO E OUTRO(A)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APELANTE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RAMON HOLLERBACH CARDOSO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ADVOGADO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HERMES VILCHEZ GUERRERO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APELANTE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DELUBIO SOARES DE CASTRO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ADVOGADO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CELSO SANCHEZ VILARDI E OUTROS(AS)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APELANTE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JOSE GENOINO NETO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ADVOGADO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MARINA CHAVES ALVES E OUTRO(A)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APELANTE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FLAVIO PENTAGNA GUIMARAES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APELANTE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RICARDO ANNES GUIMARAES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ADVOGADO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ROGERIO MARCOLINI DE SOUZA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APELANTE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MARCIO ALAOR DE ARAUJO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APELANTE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JOAO BATISTA DE ABREU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ADVOGADO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ANTONIO CARLOS DE ALMEIDA CASTRO E OUTROS(AS)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APELANTE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MARCOS VALERIO FERNANDES DE SOUZA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ADVOGADO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MARCELO LEONARDO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APELANTE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ROGERIO LANZA TOLENTINO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ADVOGADO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PAULO SERGIO ABREU E SILVA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APELANTE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JUSTICA PUBLICA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PROCURADOR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EDMUNDO ANTONIO DIAS </w:t>
            </w:r>
          </w:p>
        </w:tc>
      </w:tr>
      <w:tr w:rsidR="00F220EC" w:rsidRPr="00F220EC" w:rsidTr="00F220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APELADO</w:t>
            </w:r>
          </w:p>
        </w:tc>
        <w:tc>
          <w:tcPr>
            <w:tcW w:w="3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>:</w:t>
            </w:r>
          </w:p>
        </w:tc>
        <w:tc>
          <w:tcPr>
            <w:tcW w:w="7600" w:type="dxa"/>
            <w:shd w:val="clear" w:color="auto" w:fill="auto"/>
          </w:tcPr>
          <w:p w:rsidR="00F220EC" w:rsidRPr="00F220EC" w:rsidRDefault="00F220EC" w:rsidP="00F220EC">
            <w:pPr>
              <w:pStyle w:val="Identificao"/>
            </w:pPr>
            <w:r w:rsidRPr="00F220EC">
              <w:t xml:space="preserve">OS MESMOS </w:t>
            </w:r>
          </w:p>
        </w:tc>
      </w:tr>
    </w:tbl>
    <w:p w:rsidR="001E1E3A" w:rsidRPr="00D338FC" w:rsidRDefault="001E1E3A" w:rsidP="001E1E3A">
      <w:pPr>
        <w:pStyle w:val="centralizar"/>
        <w:rPr>
          <w:rFonts w:ascii="Courier New" w:hAnsi="Courier New" w:cs="Courier New"/>
          <w:sz w:val="24"/>
        </w:rPr>
      </w:pPr>
      <w:r w:rsidRPr="00D338FC">
        <w:rPr>
          <w:rFonts w:ascii="Courier New" w:hAnsi="Courier New" w:cs="Courier New"/>
          <w:sz w:val="24"/>
        </w:rPr>
        <w:t>DESPACHO</w:t>
      </w:r>
    </w:p>
    <w:p w:rsidR="001E1E3A" w:rsidRPr="006B6252" w:rsidRDefault="001E1E3A" w:rsidP="001E1E3A">
      <w:pPr>
        <w:pStyle w:val="Pargrafo"/>
        <w:tabs>
          <w:tab w:val="left" w:pos="1440"/>
        </w:tabs>
        <w:spacing w:after="0"/>
        <w:rPr>
          <w:rFonts w:ascii="Courier New" w:hAnsi="Courier New" w:cs="Courier New"/>
          <w:sz w:val="24"/>
        </w:rPr>
      </w:pPr>
      <w:r w:rsidRPr="006B6252">
        <w:rPr>
          <w:rFonts w:ascii="Courier New" w:hAnsi="Courier New" w:cs="Courier New"/>
          <w:sz w:val="24"/>
        </w:rPr>
        <w:t>Em atenção à manifestação ministerial de fls. 7088/7089,</w:t>
      </w:r>
      <w:r w:rsidR="006B6252">
        <w:rPr>
          <w:rFonts w:ascii="Courier New" w:hAnsi="Courier New" w:cs="Courier New"/>
          <w:sz w:val="24"/>
        </w:rPr>
        <w:t xml:space="preserve"> e expressa renúncia ao mandato de fl. 6387,</w:t>
      </w:r>
      <w:r w:rsidRPr="006B6252">
        <w:rPr>
          <w:rFonts w:ascii="Courier New" w:hAnsi="Courier New" w:cs="Courier New"/>
          <w:sz w:val="24"/>
        </w:rPr>
        <w:t xml:space="preserve"> intime-se o apelante RAMON HOLLERBACH CARDOSO, </w:t>
      </w:r>
      <w:r w:rsidR="006B6252" w:rsidRPr="006B6252">
        <w:rPr>
          <w:rFonts w:ascii="Courier New" w:hAnsi="Courier New" w:cs="Courier New"/>
          <w:sz w:val="24"/>
        </w:rPr>
        <w:t>para querendo, constituir novo advogado e oportunamente apresentar razões de apelação</w:t>
      </w:r>
      <w:r w:rsidR="009C64AE">
        <w:rPr>
          <w:rFonts w:ascii="Courier New" w:hAnsi="Courier New" w:cs="Courier New"/>
          <w:sz w:val="24"/>
        </w:rPr>
        <w:t>,</w:t>
      </w:r>
      <w:r w:rsidR="009C64AE" w:rsidRPr="009C64AE">
        <w:rPr>
          <w:rFonts w:cs="Courier New"/>
        </w:rPr>
        <w:t xml:space="preserve"> </w:t>
      </w:r>
      <w:r w:rsidR="009C64AE">
        <w:rPr>
          <w:rFonts w:ascii="Courier New" w:hAnsi="Courier New" w:cs="Courier New"/>
          <w:sz w:val="24"/>
        </w:rPr>
        <w:t>na forma</w:t>
      </w:r>
      <w:r w:rsidR="009C64AE" w:rsidRPr="00D338FC">
        <w:rPr>
          <w:rFonts w:ascii="Courier New" w:hAnsi="Courier New" w:cs="Courier New"/>
          <w:sz w:val="24"/>
        </w:rPr>
        <w:t xml:space="preserve"> do art. 600, § 4º do Código de Processo Penal. </w:t>
      </w:r>
      <w:r w:rsidR="006B6252" w:rsidRPr="006B6252">
        <w:rPr>
          <w:rFonts w:ascii="Courier New" w:hAnsi="Courier New" w:cs="Courier New"/>
          <w:sz w:val="24"/>
        </w:rPr>
        <w:t>Não o fazendo, intime-se a Defensoria Pública da União para tal fim.</w:t>
      </w:r>
    </w:p>
    <w:p w:rsidR="001E1E3A" w:rsidRPr="00D338FC" w:rsidRDefault="001E1E3A" w:rsidP="001E1E3A">
      <w:pPr>
        <w:pStyle w:val="Pargrafo"/>
        <w:tabs>
          <w:tab w:val="left" w:pos="1440"/>
        </w:tabs>
        <w:spacing w:after="0"/>
        <w:ind w:firstLine="0"/>
        <w:rPr>
          <w:rFonts w:ascii="Courier New" w:hAnsi="Courier New" w:cs="Courier New"/>
          <w:sz w:val="24"/>
        </w:rPr>
      </w:pPr>
      <w:r w:rsidRPr="00D338FC">
        <w:rPr>
          <w:rFonts w:ascii="Courier New" w:hAnsi="Courier New" w:cs="Courier New"/>
          <w:sz w:val="24"/>
        </w:rPr>
        <w:tab/>
        <w:t>Com as razões, abra-se vista ao Ministério Público Federal para contrarrazões e parecer.</w:t>
      </w:r>
    </w:p>
    <w:p w:rsidR="001E1E3A" w:rsidRPr="00D338FC" w:rsidRDefault="001E1E3A" w:rsidP="001E1E3A">
      <w:pPr>
        <w:pStyle w:val="Pargrafo"/>
        <w:spacing w:after="0"/>
        <w:rPr>
          <w:rFonts w:ascii="Courier New" w:hAnsi="Courier New" w:cs="Courier New"/>
          <w:sz w:val="24"/>
        </w:rPr>
      </w:pPr>
      <w:r w:rsidRPr="00D338FC">
        <w:rPr>
          <w:rFonts w:ascii="Courier New" w:hAnsi="Courier New" w:cs="Courier New"/>
          <w:sz w:val="24"/>
        </w:rPr>
        <w:t>Cumpra-se.</w:t>
      </w:r>
    </w:p>
    <w:p w:rsidR="001E1E3A" w:rsidRPr="00D338FC" w:rsidRDefault="001E1E3A" w:rsidP="001E1E3A">
      <w:pPr>
        <w:pStyle w:val="Pargrafo"/>
        <w:spacing w:after="0"/>
        <w:rPr>
          <w:rFonts w:ascii="Courier New" w:hAnsi="Courier New" w:cs="Courier New"/>
          <w:sz w:val="24"/>
        </w:rPr>
      </w:pPr>
      <w:r w:rsidRPr="00D338FC">
        <w:rPr>
          <w:rFonts w:ascii="Courier New" w:hAnsi="Courier New" w:cs="Courier New"/>
          <w:sz w:val="24"/>
        </w:rPr>
        <w:t xml:space="preserve">Brasília-DF, </w:t>
      </w:r>
      <w:r>
        <w:rPr>
          <w:rFonts w:ascii="Courier New" w:hAnsi="Courier New" w:cs="Courier New"/>
          <w:sz w:val="24"/>
        </w:rPr>
        <w:t>1</w:t>
      </w:r>
      <w:r w:rsidR="009C64AE">
        <w:rPr>
          <w:rFonts w:ascii="Courier New" w:hAnsi="Courier New" w:cs="Courier New"/>
          <w:sz w:val="24"/>
        </w:rPr>
        <w:t>9</w:t>
      </w:r>
      <w:r>
        <w:rPr>
          <w:rFonts w:ascii="Courier New" w:hAnsi="Courier New" w:cs="Courier New"/>
          <w:sz w:val="24"/>
        </w:rPr>
        <w:t xml:space="preserve"> de agosto </w:t>
      </w:r>
      <w:r w:rsidRPr="00D338FC">
        <w:rPr>
          <w:rFonts w:ascii="Courier New" w:hAnsi="Courier New" w:cs="Courier New"/>
          <w:sz w:val="24"/>
        </w:rPr>
        <w:t>de 2014.</w:t>
      </w:r>
    </w:p>
    <w:p w:rsidR="001E1E3A" w:rsidRPr="00D338FC" w:rsidRDefault="001E1E3A" w:rsidP="001E1E3A">
      <w:pPr>
        <w:pStyle w:val="assinatura"/>
        <w:spacing w:before="120"/>
        <w:rPr>
          <w:rFonts w:ascii="Courier New" w:hAnsi="Courier New" w:cs="Courier New"/>
          <w:sz w:val="24"/>
        </w:rPr>
      </w:pPr>
    </w:p>
    <w:p w:rsidR="001E1E3A" w:rsidRPr="00D338FC" w:rsidRDefault="001E1E3A" w:rsidP="001E1E3A">
      <w:pPr>
        <w:pStyle w:val="assinatura"/>
        <w:rPr>
          <w:rFonts w:ascii="Courier New" w:hAnsi="Courier New" w:cs="Courier New"/>
          <w:sz w:val="24"/>
        </w:rPr>
      </w:pPr>
    </w:p>
    <w:p w:rsidR="001E1E3A" w:rsidRPr="00D338FC" w:rsidRDefault="001E1E3A" w:rsidP="001E1E3A">
      <w:pPr>
        <w:pStyle w:val="Identificao"/>
        <w:spacing w:before="120"/>
        <w:ind w:left="2127"/>
        <w:rPr>
          <w:rFonts w:cs="Courier New"/>
          <w:b/>
        </w:rPr>
      </w:pPr>
      <w:r w:rsidRPr="00D338FC">
        <w:rPr>
          <w:rFonts w:cs="Courier New"/>
          <w:b/>
        </w:rPr>
        <w:t>Desembargadora Federal MÔNICA SIFUENTES</w:t>
      </w:r>
    </w:p>
    <w:p w:rsidR="00F220EC" w:rsidRDefault="001E1E3A" w:rsidP="001E1E3A">
      <w:pPr>
        <w:pStyle w:val="Identificao"/>
        <w:jc w:val="center"/>
      </w:pPr>
      <w:r w:rsidRPr="00D338FC">
        <w:rPr>
          <w:rFonts w:cs="Courier New"/>
          <w:b/>
        </w:rPr>
        <w:t>Relatora</w:t>
      </w:r>
    </w:p>
    <w:sectPr w:rsidR="00F220EC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AED" w:rsidRDefault="004F0AED">
      <w:r>
        <w:separator/>
      </w:r>
    </w:p>
  </w:endnote>
  <w:endnote w:type="continuationSeparator" w:id="1">
    <w:p w:rsidR="004F0AED" w:rsidRDefault="004F0A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B3A" w:rsidRDefault="00115B3A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9C4D27">
      <w:rPr>
        <w:rFonts w:ascii="Arial" w:hAnsi="Arial"/>
        <w:noProof/>
        <w:sz w:val="10"/>
      </w:rPr>
      <w:t>W:\3ª TURMA\Secretaria\Despachos - Triagem\2014\0038674-21-MG-EFB - intimação pessoal para constitui novo patrono.doc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B3A" w:rsidRPr="006B6252" w:rsidRDefault="00115B3A">
    <w:pPr>
      <w:tabs>
        <w:tab w:val="right" w:pos="9360"/>
      </w:tabs>
      <w:rPr>
        <w:rFonts w:ascii="Courier New" w:hAnsi="Courier New" w:cs="Courier New"/>
        <w:sz w:val="10"/>
      </w:rPr>
    </w:pPr>
    <w:r w:rsidRPr="006B6252">
      <w:rPr>
        <w:rFonts w:ascii="Courier New" w:hAnsi="Courier New" w:cs="Courier New"/>
        <w:sz w:val="10"/>
      </w:rPr>
      <w:t>TRF 1ª REGIÃO/IMP.15-02-05</w:t>
    </w:r>
    <w:r w:rsidRPr="006B6252">
      <w:rPr>
        <w:rFonts w:ascii="Courier New" w:hAnsi="Courier New" w:cs="Courier New"/>
        <w:sz w:val="10"/>
      </w:rPr>
      <w:tab/>
    </w:r>
  </w:p>
  <w:p w:rsidR="00115B3A" w:rsidRPr="006B6252" w:rsidRDefault="00115B3A">
    <w:pPr>
      <w:tabs>
        <w:tab w:val="right" w:pos="9360"/>
      </w:tabs>
      <w:rPr>
        <w:rFonts w:ascii="Courier New" w:hAnsi="Courier New" w:cs="Courier New"/>
        <w:sz w:val="13"/>
      </w:rPr>
    </w:pPr>
    <w:r w:rsidRPr="006B6252">
      <w:rPr>
        <w:rFonts w:ascii="Courier New" w:hAnsi="Courier New" w:cs="Courier New"/>
        <w:sz w:val="13"/>
      </w:rPr>
      <w:fldChar w:fldCharType="begin"/>
    </w:r>
    <w:r w:rsidRPr="006B6252">
      <w:rPr>
        <w:rFonts w:ascii="Courier New" w:hAnsi="Courier New" w:cs="Courier New"/>
        <w:sz w:val="13"/>
      </w:rPr>
      <w:instrText xml:space="preserve"> FILENAME \p </w:instrText>
    </w:r>
    <w:r w:rsidRPr="006B6252">
      <w:rPr>
        <w:rFonts w:ascii="Courier New" w:hAnsi="Courier New" w:cs="Courier New"/>
        <w:sz w:val="13"/>
      </w:rPr>
      <w:fldChar w:fldCharType="separate"/>
    </w:r>
    <w:r w:rsidR="009C4D27">
      <w:rPr>
        <w:rFonts w:ascii="Courier New" w:hAnsi="Courier New" w:cs="Courier New"/>
        <w:noProof/>
        <w:sz w:val="13"/>
      </w:rPr>
      <w:t>W:\3ª TURMA\Secretaria\Despachos - Triagem\2014\0038674-21-MG-EFB - intimação pessoal para constitui novo patrono.doc</w:t>
    </w:r>
    <w:r w:rsidRPr="006B6252">
      <w:rPr>
        <w:rFonts w:ascii="Courier New" w:hAnsi="Courier New" w:cs="Courier New"/>
        <w:sz w:val="13"/>
      </w:rPr>
      <w:fldChar w:fldCharType="end"/>
    </w:r>
  </w:p>
  <w:p w:rsidR="00115B3A" w:rsidRPr="006B6252" w:rsidRDefault="00115B3A">
    <w:pPr>
      <w:tabs>
        <w:tab w:val="right" w:pos="9360"/>
      </w:tabs>
      <w:rPr>
        <w:rFonts w:ascii="Courier New" w:hAnsi="Courier New" w:cs="Courier New"/>
        <w:sz w:val="13"/>
      </w:rPr>
    </w:pPr>
    <w:r w:rsidRPr="006B6252">
      <w:rPr>
        <w:rFonts w:ascii="Courier New" w:hAnsi="Courier New" w:cs="Courier New"/>
        <w:sz w:val="13"/>
      </w:rPr>
      <w:t xml:space="preserve">Criado por </w:t>
    </w:r>
    <w:r w:rsidRPr="006B6252">
      <w:rPr>
        <w:rFonts w:ascii="Courier New" w:hAnsi="Courier New" w:cs="Courier New"/>
        <w:sz w:val="13"/>
      </w:rPr>
      <w:fldChar w:fldCharType="begin"/>
    </w:r>
    <w:r w:rsidRPr="006B6252">
      <w:rPr>
        <w:rFonts w:ascii="Courier New" w:hAnsi="Courier New" w:cs="Courier New"/>
        <w:sz w:val="13"/>
      </w:rPr>
      <w:instrText xml:space="preserve"> AUTHOR </w:instrText>
    </w:r>
    <w:r w:rsidRPr="006B6252">
      <w:rPr>
        <w:rFonts w:ascii="Courier New" w:hAnsi="Courier New" w:cs="Courier New"/>
        <w:sz w:val="13"/>
      </w:rPr>
      <w:fldChar w:fldCharType="separate"/>
    </w:r>
    <w:r w:rsidR="009C4D27">
      <w:rPr>
        <w:rFonts w:ascii="Courier New" w:hAnsi="Courier New" w:cs="Courier New"/>
        <w:noProof/>
        <w:sz w:val="13"/>
      </w:rPr>
      <w:t>tr18274ps</w:t>
    </w:r>
    <w:r w:rsidRPr="006B6252">
      <w:rPr>
        <w:rFonts w:ascii="Courier New" w:hAnsi="Courier New" w:cs="Courier New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AED" w:rsidRDefault="004F0AED">
      <w:r>
        <w:separator/>
      </w:r>
    </w:p>
  </w:footnote>
  <w:footnote w:type="continuationSeparator" w:id="1">
    <w:p w:rsidR="004F0AED" w:rsidRDefault="004F0A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B3A" w:rsidRDefault="00115B3A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115B3A" w:rsidRDefault="00115B3A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9C64AE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9C4D27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B3A" w:rsidRPr="00F220EC" w:rsidRDefault="00115B3A" w:rsidP="00F220EC">
    <w:pPr>
      <w:jc w:val="right"/>
      <w:rPr>
        <w:rFonts w:ascii="Interleaved 2of5" w:hAnsi="Interleaved 2of5"/>
        <w:sz w:val="48"/>
      </w:rPr>
    </w:pPr>
    <w:r w:rsidRPr="00F220EC">
      <w:rPr>
        <w:rFonts w:ascii="Interleaved 2of5" w:hAnsi="Interleaved 2of5"/>
        <w:sz w:val="48"/>
      </w:rPr>
      <w:t>(20ÍÞ0WÇT)</w:t>
    </w:r>
  </w:p>
  <w:p w:rsidR="00115B3A" w:rsidRDefault="00115B3A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115B3A" w:rsidRPr="006B6252" w:rsidRDefault="00115B3A" w:rsidP="004554A7">
    <w:pPr>
      <w:spacing w:before="120"/>
      <w:jc w:val="center"/>
      <w:rPr>
        <w:rFonts w:ascii="Courier New" w:hAnsi="Courier New" w:cs="Courier New"/>
        <w:sz w:val="16"/>
      </w:rPr>
    </w:pPr>
    <w:r w:rsidRPr="006B6252">
      <w:rPr>
        <w:rFonts w:ascii="Courier New" w:hAnsi="Courier New" w:cs="Courier New"/>
        <w:sz w:val="16"/>
      </w:rPr>
      <w:t>PODER JUDICIÁRIO</w:t>
    </w:r>
  </w:p>
  <w:p w:rsidR="00115B3A" w:rsidRDefault="00115B3A" w:rsidP="004554A7">
    <w:pPr>
      <w:jc w:val="center"/>
    </w:pPr>
    <w:r w:rsidRPr="006B6252">
      <w:rPr>
        <w:rFonts w:ascii="Courier New" w:hAnsi="Courier New" w:cs="Courier New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1E3A"/>
    <w:rsid w:val="00115B3A"/>
    <w:rsid w:val="0015179D"/>
    <w:rsid w:val="00191A8C"/>
    <w:rsid w:val="001E1E3A"/>
    <w:rsid w:val="002331F7"/>
    <w:rsid w:val="002B2EA8"/>
    <w:rsid w:val="00413610"/>
    <w:rsid w:val="004268C8"/>
    <w:rsid w:val="004269A8"/>
    <w:rsid w:val="004554A7"/>
    <w:rsid w:val="00462716"/>
    <w:rsid w:val="00471CDF"/>
    <w:rsid w:val="004C17AC"/>
    <w:rsid w:val="004F0AED"/>
    <w:rsid w:val="005E20DB"/>
    <w:rsid w:val="006779DE"/>
    <w:rsid w:val="006A4ECE"/>
    <w:rsid w:val="006B6252"/>
    <w:rsid w:val="007A7066"/>
    <w:rsid w:val="007C3424"/>
    <w:rsid w:val="008713AE"/>
    <w:rsid w:val="00872397"/>
    <w:rsid w:val="008A3D69"/>
    <w:rsid w:val="008C4395"/>
    <w:rsid w:val="0099169E"/>
    <w:rsid w:val="009C4D27"/>
    <w:rsid w:val="009C64AE"/>
    <w:rsid w:val="00B14E09"/>
    <w:rsid w:val="00BB39B4"/>
    <w:rsid w:val="00C5492A"/>
    <w:rsid w:val="00D221D6"/>
    <w:rsid w:val="00DD0AC9"/>
    <w:rsid w:val="00E850E4"/>
    <w:rsid w:val="00EE29A7"/>
    <w:rsid w:val="00EE6447"/>
    <w:rsid w:val="00F220EC"/>
    <w:rsid w:val="00F41397"/>
    <w:rsid w:val="00F44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F220EC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220EC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1E1E3A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0</TotalTime>
  <Pages>1</Pages>
  <Words>221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tr18274ps</dc:creator>
  <cp:keywords/>
  <cp:lastModifiedBy>tr18693ps</cp:lastModifiedBy>
  <cp:revision>2</cp:revision>
  <cp:lastPrinted>2014-08-18T21:12:00Z</cp:lastPrinted>
  <dcterms:created xsi:type="dcterms:W3CDTF">2014-08-25T15:44:00Z</dcterms:created>
  <dcterms:modified xsi:type="dcterms:W3CDTF">2014-08-25T15:44:00Z</dcterms:modified>
</cp:coreProperties>
</file>