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B65" w:rsidRDefault="00341B65" w:rsidP="004110A9">
      <w:pPr>
        <w:pStyle w:val="TextosemFormatao"/>
        <w:rPr>
          <w:rFonts w:ascii="Courier New" w:hAnsi="Courier New" w:cs="Courier New"/>
        </w:rPr>
      </w:pPr>
    </w:p>
    <w:p w:rsidR="00341B65" w:rsidRPr="00120048" w:rsidRDefault="00341B65" w:rsidP="00341B65">
      <w:pPr>
        <w:pStyle w:val="Identificao"/>
      </w:pPr>
      <w:r w:rsidRPr="00120048">
        <w:t>APELAÇÃO CÍVEL  2003.32.00.003596-6/AM</w:t>
      </w:r>
    </w:p>
    <w:p w:rsidR="00341B65" w:rsidRPr="00120048" w:rsidRDefault="00341B65" w:rsidP="00341B65">
      <w:pPr>
        <w:pStyle w:val="Identificao"/>
      </w:pPr>
      <w:r w:rsidRPr="00120048">
        <w:t>Processo na Origem: 35971020034013200</w:t>
      </w:r>
    </w:p>
    <w:p w:rsidR="00341B65" w:rsidRDefault="00341B65" w:rsidP="00341B65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RELATOR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DESEMBARGADOR FEDERAL SOUZA PRUDENTE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APELANTE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 xml:space="preserve">FUNDACAO UNIVERSIDADE DO AMAZONAS - FUA 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PROCURADOR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 xml:space="preserve">ADRIANA MAIA VENTURINI 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APELANTE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 xml:space="preserve">UNIAO FEDERAL 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PROCURADOR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 xml:space="preserve">JOSÉ ROBERTO MACHADO FARIAS 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APELANTE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 xml:space="preserve">JVC AEROTAXI LTDA 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ADVOGADO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AM00007113 - THIAGO RODRIGUES  ABREU E OUTRO(A)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APELANTE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 xml:space="preserve">FUNDACAO DE APOIO INSTITUCIONAL RIO SOLIMOES - UNISOL 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ADVOGADO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PR00055994 - MELLANIE RAISA RUBBO E OUTROS(AS)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APELADO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ROSINEI DA COSTA E CONJUGE</w:t>
            </w:r>
          </w:p>
        </w:tc>
      </w:tr>
      <w:tr w:rsidR="00341B65" w:rsidRPr="00341B65" w:rsidTr="00341B6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ADVOGADO</w:t>
            </w:r>
          </w:p>
        </w:tc>
        <w:tc>
          <w:tcPr>
            <w:tcW w:w="3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>:</w:t>
            </w:r>
          </w:p>
        </w:tc>
        <w:tc>
          <w:tcPr>
            <w:tcW w:w="7600" w:type="dxa"/>
            <w:shd w:val="clear" w:color="auto" w:fill="auto"/>
          </w:tcPr>
          <w:p w:rsidR="00341B65" w:rsidRPr="00341B65" w:rsidRDefault="00341B65" w:rsidP="00341B65">
            <w:pPr>
              <w:pStyle w:val="Identificao"/>
            </w:pPr>
            <w:r w:rsidRPr="00341B65">
              <w:t xml:space="preserve">AM00001712 - SALVADOR CLARINDO CAMPELO </w:t>
            </w:r>
          </w:p>
        </w:tc>
      </w:tr>
    </w:tbl>
    <w:p w:rsidR="00341B65" w:rsidRDefault="00341B65" w:rsidP="00341B65">
      <w:pPr>
        <w:pStyle w:val="Identificao"/>
      </w:pPr>
    </w:p>
    <w:p w:rsidR="00341B65" w:rsidRDefault="00341B65" w:rsidP="00341B65">
      <w:pPr>
        <w:pStyle w:val="Identificao"/>
        <w:spacing w:line="360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DESPACHO</w:t>
      </w:r>
    </w:p>
    <w:p w:rsidR="00341B65" w:rsidRDefault="00341B65" w:rsidP="00341B65">
      <w:pPr>
        <w:pStyle w:val="Pargrafo"/>
        <w:spacing w:line="360" w:lineRule="auto"/>
        <w:rPr>
          <w:sz w:val="26"/>
        </w:rPr>
      </w:pPr>
      <w:r>
        <w:rPr>
          <w:sz w:val="26"/>
        </w:rPr>
        <w:t xml:space="preserve">Com vistas na certidão de fl. 926, intime-se </w:t>
      </w:r>
      <w:r w:rsidR="008F62F0">
        <w:rPr>
          <w:sz w:val="26"/>
        </w:rPr>
        <w:t>a apelante</w:t>
      </w:r>
      <w:r>
        <w:rPr>
          <w:sz w:val="26"/>
        </w:rPr>
        <w:t xml:space="preserve"> FUNDAÇÃO </w:t>
      </w:r>
      <w:r w:rsidR="00EF0FC7">
        <w:rPr>
          <w:sz w:val="26"/>
        </w:rPr>
        <w:t>DE APOIO INSTITUCIONAL RIO SOLIMÕES - UNISOL</w:t>
      </w:r>
      <w:r>
        <w:t xml:space="preserve"> </w:t>
      </w:r>
      <w:r>
        <w:rPr>
          <w:sz w:val="26"/>
        </w:rPr>
        <w:t>para fins de regularização de sua representação processual, no prazo de 15 (quinze) dias, sob pena de não conhecimento do pedido de fl. 923.</w:t>
      </w:r>
    </w:p>
    <w:p w:rsidR="00341B65" w:rsidRDefault="00807CB7" w:rsidP="00341B65">
      <w:pPr>
        <w:pStyle w:val="Pargrafo"/>
        <w:spacing w:line="360" w:lineRule="auto"/>
        <w:rPr>
          <w:rFonts w:cs="Arial"/>
          <w:sz w:val="26"/>
        </w:rPr>
      </w:pPr>
      <w:r>
        <w:rPr>
          <w:rFonts w:cs="Arial"/>
          <w:sz w:val="26"/>
        </w:rPr>
        <w:t>Publique-se.</w:t>
      </w:r>
    </w:p>
    <w:p w:rsidR="00341B65" w:rsidRDefault="00341B65" w:rsidP="00341B65">
      <w:pPr>
        <w:pStyle w:val="Pargrafo"/>
        <w:spacing w:line="360" w:lineRule="auto"/>
        <w:rPr>
          <w:iCs/>
          <w:sz w:val="26"/>
        </w:rPr>
      </w:pPr>
      <w:r>
        <w:rPr>
          <w:iCs/>
          <w:sz w:val="26"/>
        </w:rPr>
        <w:t xml:space="preserve">Brasília-DF, em </w:t>
      </w:r>
      <w:r w:rsidR="00410FFF">
        <w:rPr>
          <w:iCs/>
          <w:sz w:val="26"/>
        </w:rPr>
        <w:t>02</w:t>
      </w:r>
      <w:r>
        <w:rPr>
          <w:iCs/>
          <w:sz w:val="26"/>
        </w:rPr>
        <w:t xml:space="preserve"> de </w:t>
      </w:r>
      <w:r w:rsidR="00410FFF">
        <w:rPr>
          <w:iCs/>
          <w:sz w:val="26"/>
        </w:rPr>
        <w:t>maio</w:t>
      </w:r>
      <w:r>
        <w:rPr>
          <w:iCs/>
          <w:sz w:val="26"/>
        </w:rPr>
        <w:t xml:space="preserve"> de 2016.</w:t>
      </w:r>
    </w:p>
    <w:p w:rsidR="00341B65" w:rsidRDefault="00341B65" w:rsidP="00341B65">
      <w:pPr>
        <w:pStyle w:val="Pargrafo"/>
        <w:spacing w:line="360" w:lineRule="auto"/>
        <w:rPr>
          <w:iCs/>
          <w:sz w:val="26"/>
        </w:rPr>
      </w:pPr>
    </w:p>
    <w:p w:rsidR="00341B65" w:rsidRDefault="00341B65" w:rsidP="00341B65">
      <w:pPr>
        <w:pStyle w:val="Identificao"/>
        <w:rPr>
          <w:sz w:val="24"/>
        </w:rPr>
      </w:pPr>
    </w:p>
    <w:p w:rsidR="00341B65" w:rsidRDefault="00341B65" w:rsidP="00341B65">
      <w:pPr>
        <w:pStyle w:val="assinatura"/>
        <w:rPr>
          <w:rFonts w:cs="Arial"/>
          <w:b/>
          <w:sz w:val="26"/>
          <w:szCs w:val="26"/>
        </w:rPr>
      </w:pPr>
      <w:r>
        <w:rPr>
          <w:rFonts w:cs="Arial"/>
          <w:bCs/>
          <w:sz w:val="26"/>
          <w:szCs w:val="26"/>
        </w:rPr>
        <w:t xml:space="preserve">Desembargador Federal </w:t>
      </w:r>
      <w:r>
        <w:rPr>
          <w:rFonts w:cs="Arial"/>
          <w:b/>
          <w:sz w:val="26"/>
          <w:szCs w:val="26"/>
        </w:rPr>
        <w:t>SOUZA PRUDENTE</w:t>
      </w:r>
    </w:p>
    <w:p w:rsidR="0015179D" w:rsidRPr="00341B65" w:rsidRDefault="00341B65" w:rsidP="00341B65">
      <w:pPr>
        <w:pStyle w:val="Identificao"/>
        <w:jc w:val="center"/>
      </w:pPr>
      <w:r>
        <w:rPr>
          <w:rFonts w:cs="Arial"/>
          <w:bCs/>
          <w:sz w:val="26"/>
          <w:szCs w:val="26"/>
        </w:rPr>
        <w:t>Relator</w:t>
      </w:r>
    </w:p>
    <w:sectPr w:rsidR="0015179D" w:rsidRPr="00341B65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D60" w:rsidRDefault="00802D60">
      <w:r>
        <w:separator/>
      </w:r>
    </w:p>
  </w:endnote>
  <w:endnote w:type="continuationSeparator" w:id="0">
    <w:p w:rsidR="00802D60" w:rsidRDefault="00802D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595CFB">
      <w:rPr>
        <w:rFonts w:ascii="Arial" w:hAnsi="Arial"/>
        <w:noProof/>
        <w:sz w:val="10"/>
      </w:rPr>
      <w:t>W:\DIVERSOS-publicação\Regularização da Representação Processual\Quinta\200332000035966.doc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595CFB">
      <w:rPr>
        <w:rFonts w:ascii="Arial" w:hAnsi="Arial"/>
        <w:noProof/>
        <w:sz w:val="13"/>
      </w:rPr>
      <w:t>W:\DIVERSOS-publicação\Regularização da Representação Processual\Quinta\200332000035966.doc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595CFB">
      <w:rPr>
        <w:rFonts w:ascii="Arial" w:hAnsi="Arial"/>
        <w:noProof/>
        <w:sz w:val="13"/>
      </w:rPr>
      <w:t>Thiago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D60" w:rsidRDefault="00802D60">
      <w:r>
        <w:separator/>
      </w:r>
    </w:p>
  </w:footnote>
  <w:footnote w:type="continuationSeparator" w:id="0">
    <w:p w:rsidR="00802D60" w:rsidRDefault="00802D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595CFB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B65" w:rsidRPr="00341B65" w:rsidRDefault="00341B65" w:rsidP="00341B65">
    <w:pPr>
      <w:jc w:val="right"/>
      <w:rPr>
        <w:rFonts w:ascii="Interleaved 2of5" w:hAnsi="Interleaved 2of5"/>
        <w:sz w:val="48"/>
      </w:rPr>
    </w:pPr>
    <w:r w:rsidRPr="00341B65">
      <w:rPr>
        <w:rFonts w:ascii="Interleaved 2of5" w:hAnsi="Interleaved 2of5"/>
        <w:sz w:val="48"/>
      </w:rPr>
      <w:t>(20QD03ÉÐ)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62F0"/>
    <w:rsid w:val="0015179D"/>
    <w:rsid w:val="00191A8C"/>
    <w:rsid w:val="002331F7"/>
    <w:rsid w:val="00341B65"/>
    <w:rsid w:val="00410FFF"/>
    <w:rsid w:val="004110A9"/>
    <w:rsid w:val="00413610"/>
    <w:rsid w:val="004269A8"/>
    <w:rsid w:val="004554A7"/>
    <w:rsid w:val="00462716"/>
    <w:rsid w:val="00471CDF"/>
    <w:rsid w:val="004C17AC"/>
    <w:rsid w:val="00595CFB"/>
    <w:rsid w:val="005E20DB"/>
    <w:rsid w:val="006779DE"/>
    <w:rsid w:val="006A4ECE"/>
    <w:rsid w:val="007A7066"/>
    <w:rsid w:val="007C3424"/>
    <w:rsid w:val="00802D60"/>
    <w:rsid w:val="00807CB7"/>
    <w:rsid w:val="008713AE"/>
    <w:rsid w:val="00872397"/>
    <w:rsid w:val="008A3D69"/>
    <w:rsid w:val="008C4395"/>
    <w:rsid w:val="008F62F0"/>
    <w:rsid w:val="0099169E"/>
    <w:rsid w:val="00AE11B7"/>
    <w:rsid w:val="00C5492A"/>
    <w:rsid w:val="00D221D6"/>
    <w:rsid w:val="00DD0AC9"/>
    <w:rsid w:val="00E850E4"/>
    <w:rsid w:val="00EE6447"/>
    <w:rsid w:val="00EF0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link w:val="IdentificaoChar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341B65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41B65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IdentificaoChar">
    <w:name w:val="Identificação Char"/>
    <w:basedOn w:val="Fontepargpadro"/>
    <w:link w:val="Identificao"/>
    <w:locked/>
    <w:rsid w:val="00341B65"/>
    <w:rPr>
      <w:rFonts w:ascii="Arial" w:hAnsi="Arial"/>
      <w:sz w:val="22"/>
      <w:szCs w:val="24"/>
    </w:rPr>
  </w:style>
  <w:style w:type="character" w:customStyle="1" w:styleId="PargrafoChar">
    <w:name w:val="Parágrafo Char"/>
    <w:basedOn w:val="Fontepargpadro"/>
    <w:link w:val="Pargrafo"/>
    <w:locked/>
    <w:rsid w:val="00341B65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8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</TotalTime>
  <Pages>1</Pages>
  <Words>139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Thiago</dc:creator>
  <cp:keywords/>
  <cp:lastModifiedBy>tr18959ps</cp:lastModifiedBy>
  <cp:revision>2</cp:revision>
  <cp:lastPrinted>2016-04-27T20:43:00Z</cp:lastPrinted>
  <dcterms:created xsi:type="dcterms:W3CDTF">2016-05-09T17:10:00Z</dcterms:created>
  <dcterms:modified xsi:type="dcterms:W3CDTF">2016-05-09T17:10:00Z</dcterms:modified>
</cp:coreProperties>
</file>